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BFAF0" w14:textId="12C5626E" w:rsidR="006B3942" w:rsidRDefault="008E2F7E">
      <w:pPr>
        <w:rPr>
          <w:lang w:eastAsia="ja-JP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62B17D" wp14:editId="3F000EF5">
                <wp:simplePos x="0" y="0"/>
                <wp:positionH relativeFrom="margin">
                  <wp:align>right</wp:align>
                </wp:positionH>
                <wp:positionV relativeFrom="paragraph">
                  <wp:posOffset>10633</wp:posOffset>
                </wp:positionV>
                <wp:extent cx="8208261" cy="720090"/>
                <wp:effectExtent l="0" t="0" r="21590" b="22860"/>
                <wp:wrapNone/>
                <wp:docPr id="11" name="正方形/長方形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08261" cy="720090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  <a:ln w="25400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CA59152" w14:textId="1F5F86D3" w:rsidR="006B3942" w:rsidRDefault="006B3942" w:rsidP="006B3942">
                            <w:pPr>
                              <w:jc w:val="center"/>
                              <w:textAlignment w:val="baseline"/>
                              <w:rPr>
                                <w:rFonts w:cs="+mn-cs"/>
                                <w:b/>
                                <w:bCs/>
                                <w:color w:val="FFFFFF"/>
                                <w:kern w:val="24"/>
                                <w:sz w:val="56"/>
                                <w:szCs w:val="56"/>
                                <w:lang w:eastAsia="ja-JP"/>
                              </w:rPr>
                            </w:pPr>
                            <w:r w:rsidRPr="006B3942">
                              <w:rPr>
                                <w:rFonts w:cs="+mn-cs" w:hint="eastAsia"/>
                                <w:b/>
                                <w:bCs/>
                                <w:color w:val="FFFFFF"/>
                                <w:kern w:val="24"/>
                                <w:sz w:val="44"/>
                                <w:szCs w:val="44"/>
                                <w:lang w:eastAsia="ja-JP"/>
                              </w:rPr>
                              <w:t>群馬県</w:t>
                            </w:r>
                            <w:r w:rsidR="00044A94">
                              <w:rPr>
                                <w:rFonts w:cs="+mn-cs"/>
                                <w:b/>
                                <w:bCs/>
                                <w:color w:val="FFFFFF"/>
                                <w:kern w:val="24"/>
                                <w:sz w:val="56"/>
                                <w:szCs w:val="56"/>
                              </w:rPr>
                              <w:ruby>
                                <w:rubyPr>
                                  <w:rubyAlign w:val="distributeSpace"/>
                                  <w:hps w:val="28"/>
                                  <w:hpsRaise w:val="54"/>
                                  <w:hpsBaseText w:val="56"/>
                                  <w:lid w:val="en-US"/>
                                </w:rubyPr>
                                <w:rt>
                                  <w:r w:rsidR="00044A94" w:rsidRPr="00044A94">
                                    <w:rPr>
                                      <w:rFonts w:ascii="ＭＳ 明朝" w:eastAsia="ＭＳ 明朝" w:hAnsi="ＭＳ 明朝" w:cs="+mn-cs" w:hint="eastAsia"/>
                                      <w:b/>
                                      <w:bCs/>
                                      <w:color w:val="FFFFFF"/>
                                      <w:kern w:val="24"/>
                                      <w:sz w:val="28"/>
                                      <w:szCs w:val="56"/>
                                    </w:rPr>
                                    <w:t>かんらまち</w:t>
                                  </w:r>
                                </w:rt>
                                <w:rubyBase>
                                  <w:r w:rsidR="00044A94">
                                    <w:rPr>
                                      <w:rFonts w:cs="+mn-cs" w:hint="eastAsia"/>
                                      <w:b/>
                                      <w:bCs/>
                                      <w:color w:val="FFFFFF"/>
                                      <w:kern w:val="24"/>
                                      <w:sz w:val="56"/>
                                      <w:szCs w:val="56"/>
                                    </w:rPr>
                                    <w:t>甘楽町</w:t>
                                  </w:r>
                                </w:rubyBase>
                              </w:ruby>
                            </w:r>
                            <w:r w:rsidRPr="006B3942">
                              <w:rPr>
                                <w:rFonts w:cs="+mn-cs" w:hint="eastAsia"/>
                                <w:b/>
                                <w:bCs/>
                                <w:color w:val="FFFFFF"/>
                                <w:kern w:val="24"/>
                                <w:sz w:val="44"/>
                                <w:szCs w:val="44"/>
                              </w:rPr>
                              <w:t>の</w:t>
                            </w:r>
                            <w:r w:rsidR="00256136">
                              <w:rPr>
                                <w:rFonts w:cs="+mn-cs" w:hint="eastAsia"/>
                                <w:b/>
                                <w:bCs/>
                                <w:color w:val="FFFFFF"/>
                                <w:kern w:val="24"/>
                                <w:sz w:val="44"/>
                                <w:szCs w:val="44"/>
                                <w:lang w:eastAsia="ja-JP"/>
                              </w:rPr>
                              <w:t>位置</w:t>
                            </w:r>
                          </w:p>
                        </w:txbxContent>
                      </wps:txbx>
                      <wps:bodyPr wrap="square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62B17D" id="正方形/長方形 11" o:spid="_x0000_s1026" style="position:absolute;margin-left:595.1pt;margin-top:.85pt;width:646.3pt;height:56.7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" fillcolor="#036" strokeweight="2pt">
                <v:path arrowok="t"/>
                <v:textbox>
                  <w:txbxContent>
                    <w:p w14:paraId="4CA59152" w14:textId="1F5F86D3" w:rsidR="006B3942" w:rsidRDefault="006B3942" w:rsidP="006B3942">
                      <w:pPr>
                        <w:jc w:val="center"/>
                        <w:textAlignment w:val="baseline"/>
                        <w:rPr>
                          <w:rFonts w:cs="+mn-cs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  <w:lang w:eastAsia="ja-JP"/>
                        </w:rPr>
                      </w:pPr>
                      <w:r w:rsidRPr="006B3942"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44"/>
                          <w:szCs w:val="44"/>
                          <w:lang w:eastAsia="ja-JP"/>
                        </w:rPr>
                        <w:t>群馬県</w:t>
                      </w:r>
                      <w:r w:rsidR="00044A94">
                        <w:rPr>
                          <w:rFonts w:cs="+mn-cs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</w:rPr>
                        <w:fldChar w:fldCharType="begin"/>
                      </w:r>
                      <w:r w:rsidR="00044A94"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</w:rPr>
                        <w:instrText>EQ \* jc2 \* "Font:</w:instrText>
                      </w:r>
                      <w:r w:rsidR="00044A94"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</w:rPr>
                        <w:instrText>ＭＳ</w:instrText>
                      </w:r>
                      <w:r w:rsidR="00044A94"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</w:rPr>
                        <w:instrText xml:space="preserve"> </w:instrText>
                      </w:r>
                      <w:r w:rsidR="00044A94"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</w:rPr>
                        <w:instrText>明朝</w:instrText>
                      </w:r>
                      <w:r w:rsidR="00044A94"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</w:rPr>
                        <w:instrText>" \* hps28 \o\ad(\s\up 27(</w:instrText>
                      </w:r>
                      <w:r w:rsidR="00044A94" w:rsidRPr="00044A94">
                        <w:rPr>
                          <w:rFonts w:ascii="ＭＳ 明朝" w:eastAsia="ＭＳ 明朝" w:hAnsi="ＭＳ 明朝" w:cs="+mn-cs" w:hint="eastAsia"/>
                          <w:b/>
                          <w:bCs/>
                          <w:color w:val="FFFFFF"/>
                          <w:kern w:val="24"/>
                          <w:sz w:val="28"/>
                          <w:szCs w:val="56"/>
                        </w:rPr>
                        <w:instrText>かんらまち</w:instrText>
                      </w:r>
                      <w:r w:rsidR="00044A94"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</w:rPr>
                        <w:instrText>),</w:instrText>
                      </w:r>
                      <w:r w:rsidR="00044A94"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</w:rPr>
                        <w:instrText>甘楽町</w:instrText>
                      </w:r>
                      <w:r w:rsidR="00044A94"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</w:rPr>
                        <w:instrText>)</w:instrText>
                      </w:r>
                      <w:r w:rsidR="00044A94">
                        <w:rPr>
                          <w:rFonts w:cs="+mn-cs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</w:rPr>
                        <w:fldChar w:fldCharType="end"/>
                      </w:r>
                      <w:r w:rsidRPr="006B3942"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44"/>
                          <w:szCs w:val="44"/>
                        </w:rPr>
                        <w:t>の</w:t>
                      </w:r>
                      <w:r w:rsidR="00256136"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44"/>
                          <w:szCs w:val="44"/>
                          <w:lang w:eastAsia="ja-JP"/>
                        </w:rPr>
                        <w:t>位置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9E71DB2" w14:textId="77777777" w:rsidR="006B3942" w:rsidRDefault="006B3942">
      <w:pPr>
        <w:rPr>
          <w:lang w:eastAsia="ja-JP"/>
        </w:rPr>
      </w:pPr>
    </w:p>
    <w:p w14:paraId="543B0BC6" w14:textId="3A31505E" w:rsidR="006B3942" w:rsidRDefault="004D3BAB">
      <w:pPr>
        <w:rPr>
          <w:lang w:eastAsia="ja-JP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7B243B" wp14:editId="6371FD87">
                <wp:simplePos x="0" y="0"/>
                <wp:positionH relativeFrom="margin">
                  <wp:align>left</wp:align>
                </wp:positionH>
                <wp:positionV relativeFrom="paragraph">
                  <wp:posOffset>150554</wp:posOffset>
                </wp:positionV>
                <wp:extent cx="5901070" cy="393404"/>
                <wp:effectExtent l="0" t="0" r="0" b="0"/>
                <wp:wrapNone/>
                <wp:docPr id="5123" name="Text Box 32">
                  <a:extLst xmlns:a="http://schemas.openxmlformats.org/drawingml/2006/main">
                    <a:ext uri="{FF2B5EF4-FFF2-40B4-BE49-F238E27FC236}">
                      <a16:creationId xmlns:a16="http://schemas.microsoft.com/office/drawing/2014/main" id="{7DF9FA37-9E11-4130-834C-42F37E3C51EB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1070" cy="393404"/>
                        </a:xfrm>
                        <a:prstGeom prst="rect">
                          <a:avLst/>
                        </a:prstGeom>
                        <a:noFill/>
                        <a:ln w="3175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5367E3" w14:textId="71F685F8" w:rsidR="004D3BAB" w:rsidRPr="004D3BAB" w:rsidRDefault="004D3BAB" w:rsidP="004D3BAB">
                            <w:pPr>
                              <w:textAlignment w:val="baseline"/>
                              <w:rPr>
                                <w:rFonts w:cs="+mn-cs"/>
                                <w:color w:val="003366"/>
                                <w:kern w:val="24"/>
                                <w:sz w:val="28"/>
                                <w:szCs w:val="28"/>
                                <w:lang w:eastAsia="ja-JP"/>
                              </w:rPr>
                            </w:pPr>
                            <w:r w:rsidRPr="004D3BAB">
                              <w:rPr>
                                <w:rFonts w:cs="+mn-cs" w:hint="eastAsia"/>
                                <w:color w:val="000000"/>
                                <w:kern w:val="24"/>
                                <w:sz w:val="28"/>
                                <w:szCs w:val="28"/>
                                <w:lang w:eastAsia="ja-JP"/>
                              </w:rPr>
                              <w:t>甘楽町は群馬県の南西部に位置する、人口約</w:t>
                            </w:r>
                            <w:r>
                              <w:rPr>
                                <w:rFonts w:cs="+mn-cs" w:hint="eastAsia"/>
                                <w:color w:val="000000"/>
                                <w:kern w:val="24"/>
                                <w:sz w:val="28"/>
                                <w:szCs w:val="28"/>
                                <w:lang w:eastAsia="ja-JP"/>
                              </w:rPr>
                              <w:t>12,</w:t>
                            </w:r>
                            <w:r w:rsidR="006C74FA">
                              <w:rPr>
                                <w:rFonts w:cs="+mn-cs" w:hint="eastAsia"/>
                                <w:color w:val="000000"/>
                                <w:kern w:val="24"/>
                                <w:sz w:val="28"/>
                                <w:szCs w:val="28"/>
                                <w:lang w:eastAsia="ja-JP"/>
                              </w:rPr>
                              <w:t>30</w:t>
                            </w:r>
                            <w:r>
                              <w:rPr>
                                <w:rFonts w:cs="+mn-cs" w:hint="eastAsia"/>
                                <w:color w:val="000000"/>
                                <w:kern w:val="24"/>
                                <w:sz w:val="28"/>
                                <w:szCs w:val="28"/>
                                <w:lang w:eastAsia="ja-JP"/>
                              </w:rPr>
                              <w:t>0</w:t>
                            </w:r>
                            <w:r w:rsidRPr="004D3BAB">
                              <w:rPr>
                                <w:rFonts w:cs="+mn-cs" w:hint="eastAsia"/>
                                <w:color w:val="000000"/>
                                <w:kern w:val="24"/>
                                <w:sz w:val="28"/>
                                <w:szCs w:val="28"/>
                                <w:lang w:eastAsia="ja-JP"/>
                              </w:rPr>
                              <w:t>人の町である。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7B243B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7" type="#_x0000_t202" style="position:absolute;margin-left:0;margin-top:11.85pt;width:464.65pt;height:31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" filled="f" stroked="f" strokeweight="2.5pt">
                <v:textbox>
                  <w:txbxContent>
                    <w:p w14:paraId="025367E3" w14:textId="71F685F8" w:rsidR="004D3BAB" w:rsidRPr="004D3BAB" w:rsidRDefault="004D3BAB" w:rsidP="004D3BAB">
                      <w:pPr>
                        <w:textAlignment w:val="baseline"/>
                        <w:rPr>
                          <w:rFonts w:cs="+mn-cs"/>
                          <w:color w:val="003366"/>
                          <w:kern w:val="24"/>
                          <w:sz w:val="28"/>
                          <w:szCs w:val="28"/>
                          <w:lang w:eastAsia="ja-JP"/>
                        </w:rPr>
                      </w:pPr>
                      <w:r w:rsidRPr="004D3BAB">
                        <w:rPr>
                          <w:rFonts w:cs="+mn-cs" w:hint="eastAsia"/>
                          <w:color w:val="000000"/>
                          <w:kern w:val="24"/>
                          <w:sz w:val="28"/>
                          <w:szCs w:val="28"/>
                          <w:lang w:eastAsia="ja-JP"/>
                        </w:rPr>
                        <w:t>甘楽町は群馬県の南西部に位置する、人口約</w:t>
                      </w:r>
                      <w:r>
                        <w:rPr>
                          <w:rFonts w:cs="+mn-cs" w:hint="eastAsia"/>
                          <w:color w:val="000000"/>
                          <w:kern w:val="24"/>
                          <w:sz w:val="28"/>
                          <w:szCs w:val="28"/>
                          <w:lang w:eastAsia="ja-JP"/>
                        </w:rPr>
                        <w:t>12,</w:t>
                      </w:r>
                      <w:r w:rsidR="006C74FA">
                        <w:rPr>
                          <w:rFonts w:cs="+mn-cs" w:hint="eastAsia"/>
                          <w:color w:val="000000"/>
                          <w:kern w:val="24"/>
                          <w:sz w:val="28"/>
                          <w:szCs w:val="28"/>
                          <w:lang w:eastAsia="ja-JP"/>
                        </w:rPr>
                        <w:t>30</w:t>
                      </w:r>
                      <w:r>
                        <w:rPr>
                          <w:rFonts w:cs="+mn-cs" w:hint="eastAsia"/>
                          <w:color w:val="000000"/>
                          <w:kern w:val="24"/>
                          <w:sz w:val="28"/>
                          <w:szCs w:val="28"/>
                          <w:lang w:eastAsia="ja-JP"/>
                        </w:rPr>
                        <w:t>0</w:t>
                      </w:r>
                      <w:r w:rsidRPr="004D3BAB">
                        <w:rPr>
                          <w:rFonts w:cs="+mn-cs" w:hint="eastAsia"/>
                          <w:color w:val="000000"/>
                          <w:kern w:val="24"/>
                          <w:sz w:val="28"/>
                          <w:szCs w:val="28"/>
                          <w:lang w:eastAsia="ja-JP"/>
                        </w:rPr>
                        <w:t>人の町である。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3559F041" wp14:editId="28EAAEDB">
            <wp:simplePos x="0" y="0"/>
            <wp:positionH relativeFrom="column">
              <wp:posOffset>3710630</wp:posOffset>
            </wp:positionH>
            <wp:positionV relativeFrom="paragraph">
              <wp:posOffset>118686</wp:posOffset>
            </wp:positionV>
            <wp:extent cx="4497572" cy="4403490"/>
            <wp:effectExtent l="0" t="0" r="0" b="0"/>
            <wp:wrapNone/>
            <wp:docPr id="3" name="図 2">
              <a:extLst xmlns:a="http://schemas.openxmlformats.org/drawingml/2006/main">
                <a:ext uri="{FF2B5EF4-FFF2-40B4-BE49-F238E27FC236}">
                  <a16:creationId xmlns:a16="http://schemas.microsoft.com/office/drawing/2014/main" id="{F2A12C13-36CF-4C33-810A-0B90F18887A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2">
                      <a:extLst>
                        <a:ext uri="{FF2B5EF4-FFF2-40B4-BE49-F238E27FC236}">
                          <a16:creationId xmlns:a16="http://schemas.microsoft.com/office/drawing/2014/main" id="{F2A12C13-36CF-4C33-810A-0B90F18887A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4497572" cy="4403490"/>
                    </a:xfrm>
                    <a:prstGeom prst="rect">
                      <a:avLst/>
                    </a:prstGeom>
                    <a:ln w="25400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145CE2" w14:textId="3F8CBD7C" w:rsidR="006B3942" w:rsidRDefault="006B3942">
      <w:pPr>
        <w:rPr>
          <w:lang w:eastAsia="ja-JP"/>
        </w:rPr>
      </w:pPr>
    </w:p>
    <w:p w14:paraId="6E1FA71F" w14:textId="4AB7EAFE" w:rsidR="006B3942" w:rsidRDefault="006B3942">
      <w:pPr>
        <w:rPr>
          <w:lang w:eastAsia="ja-JP"/>
        </w:rPr>
      </w:pPr>
    </w:p>
    <w:p w14:paraId="7BF724BD" w14:textId="4BDC35DC" w:rsidR="006B3942" w:rsidRDefault="004D3BAB">
      <w:pPr>
        <w:rPr>
          <w:lang w:eastAsia="ja-JP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9E80AE7" wp14:editId="5A0B2245">
                <wp:simplePos x="0" y="0"/>
                <wp:positionH relativeFrom="margin">
                  <wp:align>left</wp:align>
                </wp:positionH>
                <wp:positionV relativeFrom="paragraph">
                  <wp:posOffset>43830</wp:posOffset>
                </wp:positionV>
                <wp:extent cx="3074670" cy="3296920"/>
                <wp:effectExtent l="0" t="0" r="0" b="0"/>
                <wp:wrapNone/>
                <wp:docPr id="8" name="グループ化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74670" cy="3296920"/>
                          <a:chOff x="0" y="0"/>
                          <a:chExt cx="3429000" cy="3429000"/>
                        </a:xfrm>
                      </wpg:grpSpPr>
                      <pic:pic xmlns:pic="http://schemas.openxmlformats.org/drawingml/2006/picture">
                        <pic:nvPicPr>
                          <pic:cNvPr id="9" name="図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0" cy="3429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フリーフォーム: 図形 2"/>
                        <wps:cNvSpPr/>
                        <wps:spPr>
                          <a:xfrm>
                            <a:off x="1819004" y="1985456"/>
                            <a:ext cx="216694" cy="223838"/>
                          </a:xfrm>
                          <a:custGeom>
                            <a:avLst/>
                            <a:gdLst>
                              <a:gd name="connsiteX0" fmla="*/ 121444 w 216694"/>
                              <a:gd name="connsiteY0" fmla="*/ 0 h 223838"/>
                              <a:gd name="connsiteX1" fmla="*/ 171450 w 216694"/>
                              <a:gd name="connsiteY1" fmla="*/ 35719 h 223838"/>
                              <a:gd name="connsiteX2" fmla="*/ 166687 w 216694"/>
                              <a:gd name="connsiteY2" fmla="*/ 80963 h 223838"/>
                              <a:gd name="connsiteX3" fmla="*/ 185737 w 216694"/>
                              <a:gd name="connsiteY3" fmla="*/ 90488 h 223838"/>
                              <a:gd name="connsiteX4" fmla="*/ 171450 w 216694"/>
                              <a:gd name="connsiteY4" fmla="*/ 133350 h 223838"/>
                              <a:gd name="connsiteX5" fmla="*/ 185737 w 216694"/>
                              <a:gd name="connsiteY5" fmla="*/ 152400 h 223838"/>
                              <a:gd name="connsiteX6" fmla="*/ 216694 w 216694"/>
                              <a:gd name="connsiteY6" fmla="*/ 154781 h 223838"/>
                              <a:gd name="connsiteX7" fmla="*/ 216694 w 216694"/>
                              <a:gd name="connsiteY7" fmla="*/ 173831 h 223838"/>
                              <a:gd name="connsiteX8" fmla="*/ 188119 w 216694"/>
                              <a:gd name="connsiteY8" fmla="*/ 178594 h 223838"/>
                              <a:gd name="connsiteX9" fmla="*/ 166687 w 216694"/>
                              <a:gd name="connsiteY9" fmla="*/ 164306 h 223838"/>
                              <a:gd name="connsiteX10" fmla="*/ 126206 w 216694"/>
                              <a:gd name="connsiteY10" fmla="*/ 161925 h 223838"/>
                              <a:gd name="connsiteX11" fmla="*/ 107156 w 216694"/>
                              <a:gd name="connsiteY11" fmla="*/ 195263 h 223838"/>
                              <a:gd name="connsiteX12" fmla="*/ 54769 w 216694"/>
                              <a:gd name="connsiteY12" fmla="*/ 223838 h 223838"/>
                              <a:gd name="connsiteX13" fmla="*/ 45244 w 216694"/>
                              <a:gd name="connsiteY13" fmla="*/ 219075 h 223838"/>
                              <a:gd name="connsiteX14" fmla="*/ 35719 w 216694"/>
                              <a:gd name="connsiteY14" fmla="*/ 188119 h 223838"/>
                              <a:gd name="connsiteX15" fmla="*/ 35719 w 216694"/>
                              <a:gd name="connsiteY15" fmla="*/ 159544 h 223838"/>
                              <a:gd name="connsiteX16" fmla="*/ 40481 w 216694"/>
                              <a:gd name="connsiteY16" fmla="*/ 145256 h 223838"/>
                              <a:gd name="connsiteX17" fmla="*/ 40481 w 216694"/>
                              <a:gd name="connsiteY17" fmla="*/ 135731 h 223838"/>
                              <a:gd name="connsiteX18" fmla="*/ 11906 w 216694"/>
                              <a:gd name="connsiteY18" fmla="*/ 138113 h 223838"/>
                              <a:gd name="connsiteX19" fmla="*/ 0 w 216694"/>
                              <a:gd name="connsiteY19" fmla="*/ 123825 h 223838"/>
                              <a:gd name="connsiteX20" fmla="*/ 0 w 216694"/>
                              <a:gd name="connsiteY20" fmla="*/ 95250 h 223838"/>
                              <a:gd name="connsiteX21" fmla="*/ 11906 w 216694"/>
                              <a:gd name="connsiteY21" fmla="*/ 69056 h 223838"/>
                              <a:gd name="connsiteX22" fmla="*/ 50006 w 216694"/>
                              <a:gd name="connsiteY22" fmla="*/ 54769 h 223838"/>
                              <a:gd name="connsiteX23" fmla="*/ 83344 w 216694"/>
                              <a:gd name="connsiteY23" fmla="*/ 52388 h 223838"/>
                              <a:gd name="connsiteX24" fmla="*/ 121444 w 216694"/>
                              <a:gd name="connsiteY24" fmla="*/ 0 h 22383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</a:cxnLst>
                            <a:rect l="l" t="t" r="r" b="b"/>
                            <a:pathLst>
                              <a:path w="216694" h="223838">
                                <a:moveTo>
                                  <a:pt x="121444" y="0"/>
                                </a:moveTo>
                                <a:lnTo>
                                  <a:pt x="171450" y="35719"/>
                                </a:lnTo>
                                <a:lnTo>
                                  <a:pt x="166687" y="80963"/>
                                </a:lnTo>
                                <a:lnTo>
                                  <a:pt x="185737" y="90488"/>
                                </a:lnTo>
                                <a:lnTo>
                                  <a:pt x="171450" y="133350"/>
                                </a:lnTo>
                                <a:lnTo>
                                  <a:pt x="185737" y="152400"/>
                                </a:lnTo>
                                <a:lnTo>
                                  <a:pt x="216694" y="154781"/>
                                </a:lnTo>
                                <a:lnTo>
                                  <a:pt x="216694" y="173831"/>
                                </a:lnTo>
                                <a:lnTo>
                                  <a:pt x="188119" y="178594"/>
                                </a:lnTo>
                                <a:lnTo>
                                  <a:pt x="166687" y="164306"/>
                                </a:lnTo>
                                <a:lnTo>
                                  <a:pt x="126206" y="161925"/>
                                </a:lnTo>
                                <a:lnTo>
                                  <a:pt x="107156" y="195263"/>
                                </a:lnTo>
                                <a:lnTo>
                                  <a:pt x="54769" y="223838"/>
                                </a:lnTo>
                                <a:lnTo>
                                  <a:pt x="45244" y="219075"/>
                                </a:lnTo>
                                <a:lnTo>
                                  <a:pt x="35719" y="188119"/>
                                </a:lnTo>
                                <a:lnTo>
                                  <a:pt x="35719" y="159544"/>
                                </a:lnTo>
                                <a:lnTo>
                                  <a:pt x="40481" y="145256"/>
                                </a:lnTo>
                                <a:lnTo>
                                  <a:pt x="40481" y="135731"/>
                                </a:lnTo>
                                <a:lnTo>
                                  <a:pt x="11906" y="138113"/>
                                </a:lnTo>
                                <a:lnTo>
                                  <a:pt x="0" y="123825"/>
                                </a:lnTo>
                                <a:lnTo>
                                  <a:pt x="0" y="95250"/>
                                </a:lnTo>
                                <a:lnTo>
                                  <a:pt x="11906" y="69056"/>
                                </a:lnTo>
                                <a:lnTo>
                                  <a:pt x="50006" y="54769"/>
                                </a:lnTo>
                                <a:lnTo>
                                  <a:pt x="83344" y="52388"/>
                                </a:lnTo>
                                <a:lnTo>
                                  <a:pt x="12144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 cmpd="sng" algn="ctr">
                            <a:solidFill>
                              <a:srgbClr val="FF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A15482" id="グループ化 8" o:spid="_x0000_s1026" style="position:absolute;margin-left:0;margin-top:3.45pt;width:242.1pt;height:259.6pt;z-index:251659264;mso-position-horizontal:left;mso-position-horizontal-relative:margin" coordsize="34290,342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" o:spid="_x0000_s1027" type="#_x0000_t75" style="position:absolute;width:34290;height:342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">
                  <v:imagedata r:id="rId6" o:title=""/>
                </v:shape>
                <v:shape id="フリーフォーム: 図形 2" o:spid="_x0000_s1028" style="position:absolute;left:18190;top:19854;width:2166;height:2238;visibility:visible;mso-wrap-style:square;v-text-anchor:middle" coordsize="216694,223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" path="m121444,r50006,35719l166687,80963r19050,9525l171450,133350r14287,19050l216694,154781r,19050l188119,178594,166687,164306r-40481,-2381l107156,195263,54769,223838r-9525,-4763l35719,188119r,-28575l40481,145256r,-9525l11906,138113,,123825,,95250,11906,69056,50006,54769,83344,52388,121444,xe" filled="f" strokecolor="red" strokeweight="1pt">
                  <v:path arrowok="t" o:connecttype="custom" o:connectlocs="121444,0;171450,35719;166687,80963;185737,90488;171450,133350;185737,152400;216694,154781;216694,173831;188119,178594;166687,164306;126206,161925;107156,195263;54769,223838;45244,219075;35719,188119;35719,159544;40481,145256;40481,135731;11906,138113;0,123825;0,95250;11906,69056;50006,54769;83344,52388;121444,0" o:connectangles="0,0,0,0,0,0,0,0,0,0,0,0,0,0,0,0,0,0,0,0,0,0,0,0,0"/>
                </v:shape>
                <w10:wrap anchorx="margin"/>
              </v:group>
            </w:pict>
          </mc:Fallback>
        </mc:AlternateContent>
      </w:r>
    </w:p>
    <w:p w14:paraId="3F024061" w14:textId="02BADF1F" w:rsidR="006B3942" w:rsidRDefault="006B3942">
      <w:pPr>
        <w:rPr>
          <w:lang w:eastAsia="ja-JP"/>
        </w:rPr>
      </w:pPr>
    </w:p>
    <w:p w14:paraId="65ADB3F6" w14:textId="46F50851" w:rsidR="006B3942" w:rsidRDefault="006B3942">
      <w:pPr>
        <w:rPr>
          <w:lang w:eastAsia="ja-JP"/>
        </w:rPr>
      </w:pPr>
    </w:p>
    <w:p w14:paraId="0276E823" w14:textId="1C974646" w:rsidR="006B3942" w:rsidRDefault="006B3942">
      <w:pPr>
        <w:rPr>
          <w:lang w:eastAsia="ja-JP"/>
        </w:rPr>
      </w:pPr>
    </w:p>
    <w:p w14:paraId="576AB798" w14:textId="651E2655" w:rsidR="006B3942" w:rsidRDefault="006B3942">
      <w:pPr>
        <w:rPr>
          <w:lang w:eastAsia="ja-JP"/>
        </w:rPr>
      </w:pPr>
    </w:p>
    <w:p w14:paraId="380183A5" w14:textId="36CC5813" w:rsidR="006B3942" w:rsidRDefault="004D3BAB">
      <w:pPr>
        <w:rPr>
          <w:lang w:eastAsia="ja-JP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411DD0" wp14:editId="50CBC005">
                <wp:simplePos x="0" y="0"/>
                <wp:positionH relativeFrom="column">
                  <wp:posOffset>2213463</wp:posOffset>
                </wp:positionH>
                <wp:positionV relativeFrom="paragraph">
                  <wp:posOffset>244077</wp:posOffset>
                </wp:positionV>
                <wp:extent cx="1250315" cy="525145"/>
                <wp:effectExtent l="0" t="0" r="26035" b="27305"/>
                <wp:wrapNone/>
                <wp:docPr id="4" name="矢印: 右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50315" cy="525145"/>
                        </a:xfrm>
                        <a:custGeom>
                          <a:avLst/>
                          <a:gdLst>
                            <a:gd name="T0" fmla="*/ 0 w 1232854"/>
                            <a:gd name="T1" fmla="*/ 380902 h 792088"/>
                            <a:gd name="T2" fmla="*/ 1536403 w 1232854"/>
                            <a:gd name="T3" fmla="*/ 198022 h 792088"/>
                            <a:gd name="T4" fmla="*/ 1536403 w 1232854"/>
                            <a:gd name="T5" fmla="*/ 0 h 792088"/>
                            <a:gd name="T6" fmla="*/ 2232248 w 1232854"/>
                            <a:gd name="T7" fmla="*/ 396044 h 792088"/>
                            <a:gd name="T8" fmla="*/ 1536403 w 1232854"/>
                            <a:gd name="T9" fmla="*/ 792088 h 792088"/>
                            <a:gd name="T10" fmla="*/ 1536403 w 1232854"/>
                            <a:gd name="T11" fmla="*/ 594066 h 792088"/>
                            <a:gd name="T12" fmla="*/ 840558 w 1232854"/>
                            <a:gd name="T13" fmla="*/ 509660 h 792088"/>
                            <a:gd name="T14" fmla="*/ 0 w 1232854"/>
                            <a:gd name="T15" fmla="*/ 380902 h 792088"/>
                            <a:gd name="T16" fmla="*/ 0 60000 65536"/>
                            <a:gd name="T17" fmla="*/ 0 60000 65536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</a:gdLst>
                          <a:ahLst/>
                          <a:cxnLst>
                            <a:cxn ang="T16">
                              <a:pos x="T0" y="T1"/>
                            </a:cxn>
                            <a:cxn ang="T17">
                              <a:pos x="T2" y="T3"/>
                            </a:cxn>
                            <a:cxn ang="T18">
                              <a:pos x="T4" y="T5"/>
                            </a:cxn>
                            <a:cxn ang="T19">
                              <a:pos x="T6" y="T7"/>
                            </a:cxn>
                            <a:cxn ang="T20">
                              <a:pos x="T8" y="T9"/>
                            </a:cxn>
                            <a:cxn ang="T21">
                              <a:pos x="T10" y="T11"/>
                            </a:cxn>
                            <a:cxn ang="T22">
                              <a:pos x="T12" y="T13"/>
                            </a:cxn>
                            <a:cxn ang="T23">
                              <a:pos x="T14" y="T15"/>
                            </a:cxn>
                          </a:cxnLst>
                          <a:rect l="0" t="0" r="r" b="b"/>
                          <a:pathLst>
                            <a:path w="1232854" h="792088">
                              <a:moveTo>
                                <a:pt x="0" y="380902"/>
                              </a:moveTo>
                              <a:lnTo>
                                <a:pt x="848544" y="198022"/>
                              </a:lnTo>
                              <a:lnTo>
                                <a:pt x="848544" y="0"/>
                              </a:lnTo>
                              <a:lnTo>
                                <a:pt x="1232854" y="396044"/>
                              </a:lnTo>
                              <a:lnTo>
                                <a:pt x="848544" y="792088"/>
                              </a:lnTo>
                              <a:lnTo>
                                <a:pt x="848544" y="594066"/>
                              </a:lnTo>
                              <a:lnTo>
                                <a:pt x="464234" y="509660"/>
                              </a:lnTo>
                              <a:lnTo>
                                <a:pt x="0" y="38090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C9204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6C370D" id="矢印: 右 19" o:spid="_x0000_s1026" style="position:absolute;margin-left:174.3pt;margin-top:19.2pt;width:98.45pt;height:41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232854,7920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" path="m,380902l848544,198022,848544,r384310,396044l848544,792088r,-198022l464234,509660,,380902xe" fillcolor="#fc9204" strokecolor="red" strokeweight="2pt">
                <v:path arrowok="t" o:connecttype="custom" o:connectlocs="0,252534;1558163,131286;1558163,0;2263863,262573;1558163,525145;1558163,393859;852463,337899;0,252534" o:connectangles="0,0,0,0,0,0,0,0"/>
              </v:shape>
            </w:pict>
          </mc:Fallback>
        </mc:AlternateContent>
      </w:r>
    </w:p>
    <w:p w14:paraId="5E8A37D6" w14:textId="042A1216" w:rsidR="006B3942" w:rsidRDefault="006B3942">
      <w:pPr>
        <w:rPr>
          <w:lang w:eastAsia="ja-JP"/>
        </w:rPr>
      </w:pPr>
    </w:p>
    <w:p w14:paraId="769E6F75" w14:textId="548DB621" w:rsidR="006B3942" w:rsidRDefault="006B3942">
      <w:pPr>
        <w:rPr>
          <w:lang w:eastAsia="ja-JP"/>
        </w:rPr>
      </w:pPr>
    </w:p>
    <w:p w14:paraId="67A80D6E" w14:textId="668A56A2" w:rsidR="006B3942" w:rsidRDefault="006B3942">
      <w:pPr>
        <w:rPr>
          <w:lang w:eastAsia="ja-JP"/>
        </w:rPr>
      </w:pPr>
    </w:p>
    <w:p w14:paraId="7C3B03BF" w14:textId="5ED40B58" w:rsidR="006B3942" w:rsidRDefault="006B3942">
      <w:pPr>
        <w:rPr>
          <w:lang w:eastAsia="ja-JP"/>
        </w:rPr>
      </w:pPr>
    </w:p>
    <w:p w14:paraId="7E62FC4B" w14:textId="57191FA9" w:rsidR="006B3942" w:rsidRDefault="00801AE2">
      <w:pPr>
        <w:rPr>
          <w:lang w:eastAsia="ja-JP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4D030F6" wp14:editId="363251F2">
                <wp:simplePos x="0" y="0"/>
                <wp:positionH relativeFrom="margin">
                  <wp:posOffset>189230</wp:posOffset>
                </wp:positionH>
                <wp:positionV relativeFrom="paragraph">
                  <wp:posOffset>323850</wp:posOffset>
                </wp:positionV>
                <wp:extent cx="2224405" cy="1160780"/>
                <wp:effectExtent l="0" t="0" r="4445" b="20320"/>
                <wp:wrapNone/>
                <wp:docPr id="12" name="グループ化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24405" cy="1160780"/>
                          <a:chOff x="0" y="54217"/>
                          <a:chExt cx="1891146" cy="882175"/>
                        </a:xfrm>
                      </wpg:grpSpPr>
                      <wps:wsp>
                        <wps:cNvPr id="13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0" y="54217"/>
                            <a:ext cx="1862137" cy="88217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336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wrap="none" anchor="ctr"/>
                      </wps:wsp>
                      <wps:wsp>
                        <wps:cNvPr id="14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8021"/>
                            <a:ext cx="1862058" cy="226185"/>
                          </a:xfrm>
                          <a:prstGeom prst="rect">
                            <a:avLst/>
                          </a:prstGeom>
                          <a:solidFill>
                            <a:srgbClr val="000099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2DE4965A" w14:textId="77777777" w:rsidR="00122F53" w:rsidRPr="004D3BAB" w:rsidRDefault="00122F53" w:rsidP="00122F53">
                              <w:pPr>
                                <w:jc w:val="center"/>
                                <w:textAlignment w:val="baseline"/>
                                <w:rPr>
                                  <w:rFonts w:ascii="ＭＳ ゴシック" w:eastAsiaTheme="majorEastAsia" w:hAnsi="ＭＳ ゴシック"/>
                                  <w:b/>
                                  <w:bCs/>
                                  <w:color w:val="FFFFFF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4D3BAB">
                                <w:rPr>
                                  <w:rFonts w:ascii="ＭＳ ゴシック" w:eastAsiaTheme="majorEastAsia" w:hAnsi="ＭＳ ゴシック" w:hint="eastAsia"/>
                                  <w:b/>
                                  <w:bCs/>
                                  <w:color w:val="FFFFFF"/>
                                  <w:kern w:val="24"/>
                                  <w:sz w:val="28"/>
                                  <w:szCs w:val="28"/>
                                </w:rPr>
                                <w:t>人  口 ・ 面  積</w:t>
                              </w:r>
                            </w:p>
                          </w:txbxContent>
                        </wps:txbx>
                        <wps:bodyPr tIns="10800">
                          <a:noAutofit/>
                        </wps:bodyPr>
                      </wps:wsp>
                      <wps:wsp>
                        <wps:cNvPr id="15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59173"/>
                            <a:ext cx="1891146" cy="533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bg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003366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18BDEFF" w14:textId="71B85C6E" w:rsidR="00122F53" w:rsidRPr="00122F53" w:rsidRDefault="00122F53" w:rsidP="00122F53">
                              <w:pPr>
                                <w:spacing w:line="336" w:lineRule="auto"/>
                                <w:textAlignment w:val="baseline"/>
                                <w:rPr>
                                  <w:rFonts w:ascii="Arial" w:eastAsia="HG創英角ｺﾞｼｯｸUB" w:hAnsi="HG創英角ｺﾞｼｯｸUB"/>
                                  <w:color w:val="000099"/>
                                  <w:kern w:val="24"/>
                                </w:rPr>
                              </w:pPr>
                              <w:r w:rsidRPr="00122F53">
                                <w:rPr>
                                  <w:rFonts w:ascii="Arial" w:eastAsia="HG創英角ｺﾞｼｯｸUB" w:hAnsi="HG創英角ｺﾞｼｯｸUB" w:hint="eastAsia"/>
                                  <w:color w:val="000099"/>
                                  <w:kern w:val="24"/>
                                </w:rPr>
                                <w:t>○人口：</w:t>
                              </w:r>
                              <w:r>
                                <w:rPr>
                                  <w:rFonts w:ascii="Arial" w:eastAsia="HG丸ｺﾞｼｯｸM-PRO" w:hAnsi="Arial" w:hint="eastAsia"/>
                                  <w:color w:val="000000" w:themeColor="text1"/>
                                  <w:kern w:val="24"/>
                                  <w:lang w:eastAsia="ja-JP"/>
                                </w:rPr>
                                <w:t>12,3</w:t>
                              </w:r>
                              <w:r w:rsidR="006C74FA">
                                <w:rPr>
                                  <w:rFonts w:ascii="Arial" w:eastAsia="HG丸ｺﾞｼｯｸM-PRO" w:hAnsi="Arial" w:hint="eastAsia"/>
                                  <w:color w:val="000000" w:themeColor="text1"/>
                                  <w:kern w:val="24"/>
                                  <w:lang w:eastAsia="ja-JP"/>
                                </w:rPr>
                                <w:t>43</w:t>
                              </w:r>
                              <w:r w:rsidRPr="00122F53">
                                <w:rPr>
                                  <w:rFonts w:ascii="Arial" w:eastAsia="HG丸ｺﾞｼｯｸM-PRO" w:hAnsi="HG丸ｺﾞｼｯｸM-PRO" w:hint="eastAsia"/>
                                  <w:color w:val="000000" w:themeColor="text1"/>
                                  <w:kern w:val="24"/>
                                </w:rPr>
                                <w:t>人</w:t>
                              </w:r>
                              <w:r w:rsidRPr="00122F53">
                                <w:rPr>
                                  <w:rFonts w:ascii="Arial" w:eastAsia="HG丸ｺﾞｼｯｸM-PRO" w:hAnsi="Arial"/>
                                  <w:color w:val="000000" w:themeColor="text1"/>
                                  <w:kern w:val="24"/>
                                </w:rPr>
                                <w:t>(</w:t>
                              </w:r>
                              <w:r>
                                <w:rPr>
                                  <w:rFonts w:ascii="Arial" w:eastAsia="HG丸ｺﾞｼｯｸM-PRO" w:hAnsi="Arial" w:hint="eastAsia"/>
                                  <w:color w:val="000000" w:themeColor="text1"/>
                                  <w:kern w:val="24"/>
                                  <w:lang w:eastAsia="ja-JP"/>
                                </w:rPr>
                                <w:t>R</w:t>
                              </w:r>
                              <w:r w:rsidR="006C74FA">
                                <w:rPr>
                                  <w:rFonts w:ascii="Arial" w:eastAsia="HG丸ｺﾞｼｯｸM-PRO" w:hAnsi="Arial" w:hint="eastAsia"/>
                                  <w:color w:val="000000" w:themeColor="text1"/>
                                  <w:kern w:val="24"/>
                                  <w:lang w:eastAsia="ja-JP"/>
                                </w:rPr>
                                <w:t>8</w:t>
                              </w:r>
                              <w:r>
                                <w:rPr>
                                  <w:rFonts w:ascii="Arial" w:eastAsia="HG丸ｺﾞｼｯｸM-PRO" w:hAnsi="Arial" w:hint="eastAsia"/>
                                  <w:color w:val="000000" w:themeColor="text1"/>
                                  <w:kern w:val="24"/>
                                  <w:lang w:eastAsia="ja-JP"/>
                                </w:rPr>
                                <w:t>.</w:t>
                              </w:r>
                              <w:r w:rsidR="006C74FA">
                                <w:rPr>
                                  <w:rFonts w:ascii="Arial" w:eastAsia="HG丸ｺﾞｼｯｸM-PRO" w:hAnsi="Arial" w:hint="eastAsia"/>
                                  <w:color w:val="000000" w:themeColor="text1"/>
                                  <w:kern w:val="24"/>
                                  <w:lang w:eastAsia="ja-JP"/>
                                </w:rPr>
                                <w:t>2</w:t>
                              </w:r>
                              <w:r>
                                <w:rPr>
                                  <w:rFonts w:ascii="Arial" w:eastAsia="HG丸ｺﾞｼｯｸM-PRO" w:hAnsi="Arial" w:hint="eastAsia"/>
                                  <w:color w:val="000000" w:themeColor="text1"/>
                                  <w:kern w:val="24"/>
                                  <w:lang w:eastAsia="ja-JP"/>
                                </w:rPr>
                                <w:t>.</w:t>
                              </w:r>
                              <w:r w:rsidR="006C74FA">
                                <w:rPr>
                                  <w:rFonts w:ascii="Arial" w:eastAsia="HG丸ｺﾞｼｯｸM-PRO" w:hAnsi="Arial" w:hint="eastAsia"/>
                                  <w:color w:val="000000" w:themeColor="text1"/>
                                  <w:kern w:val="24"/>
                                  <w:lang w:eastAsia="ja-JP"/>
                                </w:rPr>
                                <w:t>28</w:t>
                              </w:r>
                              <w:r w:rsidRPr="00122F53">
                                <w:rPr>
                                  <w:rFonts w:ascii="Arial" w:eastAsia="HG丸ｺﾞｼｯｸM-PRO" w:hAnsi="Arial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</w:p>
                            <w:p w14:paraId="3DF69AC1" w14:textId="77777777" w:rsidR="00122F53" w:rsidRPr="00122F53" w:rsidRDefault="00122F53" w:rsidP="00122F53">
                              <w:pPr>
                                <w:spacing w:line="336" w:lineRule="auto"/>
                                <w:textAlignment w:val="baseline"/>
                                <w:rPr>
                                  <w:rFonts w:ascii="Arial" w:eastAsia="HG創英角ｺﾞｼｯｸUB" w:hAnsi="HG創英角ｺﾞｼｯｸUB"/>
                                  <w:color w:val="000099"/>
                                  <w:kern w:val="24"/>
                                </w:rPr>
                              </w:pPr>
                              <w:r w:rsidRPr="00122F53">
                                <w:rPr>
                                  <w:rFonts w:ascii="Arial" w:eastAsia="HG創英角ｺﾞｼｯｸUB" w:hAnsi="HG創英角ｺﾞｼｯｸUB" w:hint="eastAsia"/>
                                  <w:color w:val="000099"/>
                                  <w:kern w:val="24"/>
                                </w:rPr>
                                <w:t>○面積：</w:t>
                              </w:r>
                              <w:r w:rsidRPr="00122F53">
                                <w:rPr>
                                  <w:rFonts w:ascii="Arial" w:eastAsia="HG丸ｺﾞｼｯｸM-PRO" w:hAnsi="Arial"/>
                                  <w:color w:val="000000" w:themeColor="text1"/>
                                  <w:kern w:val="24"/>
                                </w:rPr>
                                <w:t>58.61</w:t>
                              </w:r>
                              <w:r w:rsidRPr="00122F53">
                                <w:rPr>
                                  <w:rFonts w:ascii="Arial" w:eastAsia="HG丸ｺﾞｼｯｸM-PRO" w:hAnsi="HG丸ｺﾞｼｯｸM-PRO" w:hint="eastAsia"/>
                                  <w:color w:val="000000" w:themeColor="text1"/>
                                  <w:kern w:val="24"/>
                                </w:rPr>
                                <w:t>ｋ㎡</w:t>
                              </w:r>
                            </w:p>
                          </w:txbxContent>
                        </wps:txbx>
                        <wps:bodyPr wrap="square" tIns="1080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4D030F6" id="グループ化 12" o:spid="_x0000_s1028" style="position:absolute;margin-left:14.9pt;margin-top:25.5pt;width:175.15pt;height:91.4pt;z-index:251671552;mso-position-horizontal-relative:margin;mso-width-relative:margin;mso-height-relative:margin" coordorigin=",542" coordsize="18911,8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">
                <v:rect id="Rectangle 46" o:spid="_x0000_s1029" style="position:absolute;top:542;width:18621;height:8821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" filled="f" strokecolor="#036" strokeweight="1.5pt"/>
                <v:shape id="_x0000_s1030" type="#_x0000_t202" style="position:absolute;top:580;width:18620;height:22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" fillcolor="#009" stroked="f">
                  <v:textbox inset=",.3mm">
                    <w:txbxContent>
                      <w:p w14:paraId="2DE4965A" w14:textId="77777777" w:rsidR="00122F53" w:rsidRPr="004D3BAB" w:rsidRDefault="00122F53" w:rsidP="00122F53">
                        <w:pPr>
                          <w:jc w:val="center"/>
                          <w:textAlignment w:val="baseline"/>
                          <w:rPr>
                            <w:rFonts w:ascii="ＭＳ ゴシック" w:eastAsiaTheme="majorEastAsia" w:hAnsi="ＭＳ ゴシック"/>
                            <w:b/>
                            <w:bCs/>
                            <w:color w:val="FFFFFF"/>
                            <w:kern w:val="24"/>
                            <w:sz w:val="28"/>
                            <w:szCs w:val="28"/>
                          </w:rPr>
                        </w:pPr>
                        <w:r w:rsidRPr="004D3BAB">
                          <w:rPr>
                            <w:rFonts w:ascii="ＭＳ ゴシック" w:eastAsiaTheme="majorEastAsia" w:hAnsi="ＭＳ ゴシック" w:hint="eastAsia"/>
                            <w:b/>
                            <w:bCs/>
                            <w:color w:val="FFFFFF"/>
                            <w:kern w:val="24"/>
                            <w:sz w:val="28"/>
                            <w:szCs w:val="28"/>
                          </w:rPr>
                          <w:t>人  口 ・ 面  積</w:t>
                        </w:r>
                      </w:p>
                    </w:txbxContent>
                  </v:textbox>
                </v:shape>
                <v:shape id="_x0000_s1031" type="#_x0000_t202" style="position:absolute;top:3591;width:18911;height:5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" filled="f" fillcolor="white [3212]" stroked="f" strokecolor="#036" strokeweight="1.5pt">
                  <v:shadow color="#eeece1 [3214]"/>
                  <v:textbox inset=",.3mm">
                    <w:txbxContent>
                      <w:p w14:paraId="118BDEFF" w14:textId="71B85C6E" w:rsidR="00122F53" w:rsidRPr="00122F53" w:rsidRDefault="00122F53" w:rsidP="00122F53">
                        <w:pPr>
                          <w:spacing w:line="336" w:lineRule="auto"/>
                          <w:textAlignment w:val="baseline"/>
                          <w:rPr>
                            <w:rFonts w:ascii="Arial" w:eastAsia="HG創英角ｺﾞｼｯｸUB" w:hAnsi="HG創英角ｺﾞｼｯｸUB"/>
                            <w:color w:val="000099"/>
                            <w:kern w:val="24"/>
                          </w:rPr>
                        </w:pPr>
                        <w:r w:rsidRPr="00122F53">
                          <w:rPr>
                            <w:rFonts w:ascii="Arial" w:eastAsia="HG創英角ｺﾞｼｯｸUB" w:hAnsi="HG創英角ｺﾞｼｯｸUB" w:hint="eastAsia"/>
                            <w:color w:val="000099"/>
                            <w:kern w:val="24"/>
                          </w:rPr>
                          <w:t>○人口：</w:t>
                        </w:r>
                        <w:r>
                          <w:rPr>
                            <w:rFonts w:ascii="Arial" w:eastAsia="HG丸ｺﾞｼｯｸM-PRO" w:hAnsi="Arial" w:hint="eastAsia"/>
                            <w:color w:val="000000" w:themeColor="text1"/>
                            <w:kern w:val="24"/>
                            <w:lang w:eastAsia="ja-JP"/>
                          </w:rPr>
                          <w:t>12,3</w:t>
                        </w:r>
                        <w:r w:rsidR="006C74FA">
                          <w:rPr>
                            <w:rFonts w:ascii="Arial" w:eastAsia="HG丸ｺﾞｼｯｸM-PRO" w:hAnsi="Arial" w:hint="eastAsia"/>
                            <w:color w:val="000000" w:themeColor="text1"/>
                            <w:kern w:val="24"/>
                            <w:lang w:eastAsia="ja-JP"/>
                          </w:rPr>
                          <w:t>43</w:t>
                        </w:r>
                        <w:r w:rsidRPr="00122F53">
                          <w:rPr>
                            <w:rFonts w:ascii="Arial" w:eastAsia="HG丸ｺﾞｼｯｸM-PRO" w:hAnsi="HG丸ｺﾞｼｯｸM-PRO" w:hint="eastAsia"/>
                            <w:color w:val="000000" w:themeColor="text1"/>
                            <w:kern w:val="24"/>
                          </w:rPr>
                          <w:t>人</w:t>
                        </w:r>
                        <w:r w:rsidRPr="00122F53">
                          <w:rPr>
                            <w:rFonts w:ascii="Arial" w:eastAsia="HG丸ｺﾞｼｯｸM-PRO" w:hAnsi="Arial"/>
                            <w:color w:val="000000" w:themeColor="text1"/>
                            <w:kern w:val="24"/>
                          </w:rPr>
                          <w:t>(</w:t>
                        </w:r>
                        <w:r>
                          <w:rPr>
                            <w:rFonts w:ascii="Arial" w:eastAsia="HG丸ｺﾞｼｯｸM-PRO" w:hAnsi="Arial" w:hint="eastAsia"/>
                            <w:color w:val="000000" w:themeColor="text1"/>
                            <w:kern w:val="24"/>
                            <w:lang w:eastAsia="ja-JP"/>
                          </w:rPr>
                          <w:t>R</w:t>
                        </w:r>
                        <w:r w:rsidR="006C74FA">
                          <w:rPr>
                            <w:rFonts w:ascii="Arial" w:eastAsia="HG丸ｺﾞｼｯｸM-PRO" w:hAnsi="Arial" w:hint="eastAsia"/>
                            <w:color w:val="000000" w:themeColor="text1"/>
                            <w:kern w:val="24"/>
                            <w:lang w:eastAsia="ja-JP"/>
                          </w:rPr>
                          <w:t>8</w:t>
                        </w:r>
                        <w:r>
                          <w:rPr>
                            <w:rFonts w:ascii="Arial" w:eastAsia="HG丸ｺﾞｼｯｸM-PRO" w:hAnsi="Arial" w:hint="eastAsia"/>
                            <w:color w:val="000000" w:themeColor="text1"/>
                            <w:kern w:val="24"/>
                            <w:lang w:eastAsia="ja-JP"/>
                          </w:rPr>
                          <w:t>.</w:t>
                        </w:r>
                        <w:r w:rsidR="006C74FA">
                          <w:rPr>
                            <w:rFonts w:ascii="Arial" w:eastAsia="HG丸ｺﾞｼｯｸM-PRO" w:hAnsi="Arial" w:hint="eastAsia"/>
                            <w:color w:val="000000" w:themeColor="text1"/>
                            <w:kern w:val="24"/>
                            <w:lang w:eastAsia="ja-JP"/>
                          </w:rPr>
                          <w:t>2</w:t>
                        </w:r>
                        <w:r>
                          <w:rPr>
                            <w:rFonts w:ascii="Arial" w:eastAsia="HG丸ｺﾞｼｯｸM-PRO" w:hAnsi="Arial" w:hint="eastAsia"/>
                            <w:color w:val="000000" w:themeColor="text1"/>
                            <w:kern w:val="24"/>
                            <w:lang w:eastAsia="ja-JP"/>
                          </w:rPr>
                          <w:t>.</w:t>
                        </w:r>
                        <w:r w:rsidR="006C74FA">
                          <w:rPr>
                            <w:rFonts w:ascii="Arial" w:eastAsia="HG丸ｺﾞｼｯｸM-PRO" w:hAnsi="Arial" w:hint="eastAsia"/>
                            <w:color w:val="000000" w:themeColor="text1"/>
                            <w:kern w:val="24"/>
                            <w:lang w:eastAsia="ja-JP"/>
                          </w:rPr>
                          <w:t>28</w:t>
                        </w:r>
                        <w:r w:rsidRPr="00122F53">
                          <w:rPr>
                            <w:rFonts w:ascii="Arial" w:eastAsia="HG丸ｺﾞｼｯｸM-PRO" w:hAnsi="Arial"/>
                            <w:color w:val="000000" w:themeColor="text1"/>
                            <w:kern w:val="24"/>
                          </w:rPr>
                          <w:t>)</w:t>
                        </w:r>
                      </w:p>
                      <w:p w14:paraId="3DF69AC1" w14:textId="77777777" w:rsidR="00122F53" w:rsidRPr="00122F53" w:rsidRDefault="00122F53" w:rsidP="00122F53">
                        <w:pPr>
                          <w:spacing w:line="336" w:lineRule="auto"/>
                          <w:textAlignment w:val="baseline"/>
                          <w:rPr>
                            <w:rFonts w:ascii="Arial" w:eastAsia="HG創英角ｺﾞｼｯｸUB" w:hAnsi="HG創英角ｺﾞｼｯｸUB"/>
                            <w:color w:val="000099"/>
                            <w:kern w:val="24"/>
                          </w:rPr>
                        </w:pPr>
                        <w:r w:rsidRPr="00122F53">
                          <w:rPr>
                            <w:rFonts w:ascii="Arial" w:eastAsia="HG創英角ｺﾞｼｯｸUB" w:hAnsi="HG創英角ｺﾞｼｯｸUB" w:hint="eastAsia"/>
                            <w:color w:val="000099"/>
                            <w:kern w:val="24"/>
                          </w:rPr>
                          <w:t>○面積：</w:t>
                        </w:r>
                        <w:r w:rsidRPr="00122F53">
                          <w:rPr>
                            <w:rFonts w:ascii="Arial" w:eastAsia="HG丸ｺﾞｼｯｸM-PRO" w:hAnsi="Arial"/>
                            <w:color w:val="000000" w:themeColor="text1"/>
                            <w:kern w:val="24"/>
                          </w:rPr>
                          <w:t>58.61</w:t>
                        </w:r>
                        <w:r w:rsidRPr="00122F53">
                          <w:rPr>
                            <w:rFonts w:ascii="Arial" w:eastAsia="HG丸ｺﾞｼｯｸM-PRO" w:hAnsi="HG丸ｺﾞｼｯｸM-PRO" w:hint="eastAsia"/>
                            <w:color w:val="000000" w:themeColor="text1"/>
                            <w:kern w:val="24"/>
                          </w:rPr>
                          <w:t>ｋ㎡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5E65220B" w14:textId="561DFA53" w:rsidR="006B3942" w:rsidRDefault="00801AE2">
      <w:pPr>
        <w:rPr>
          <w:lang w:eastAsia="ja-JP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32A8A708" wp14:editId="18E0E4CF">
                <wp:simplePos x="0" y="0"/>
                <wp:positionH relativeFrom="margin">
                  <wp:posOffset>2579298</wp:posOffset>
                </wp:positionH>
                <wp:positionV relativeFrom="paragraph">
                  <wp:posOffset>14940</wp:posOffset>
                </wp:positionV>
                <wp:extent cx="3050540" cy="1147565"/>
                <wp:effectExtent l="0" t="0" r="16510" b="14605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50540" cy="114756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3366"/>
                          </a:solidFill>
                          <a:miter lim="800000"/>
                          <a:headEnd/>
                          <a:tailEnd/>
                        </a:ln>
                      </wps:spPr>
                      <wps:bodyPr wrap="none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6156AC" id="正方形/長方形 6" o:spid="_x0000_s1026" style="position:absolute;margin-left:203.1pt;margin-top:1.2pt;width:240.2pt;height:90.35pt;z-index:25165721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" filled="f" strokecolor="#036" strokeweight="1.5pt">
                <w10:wrap anchorx="margin"/>
              </v:rect>
            </w:pict>
          </mc:Fallback>
        </mc:AlternateContent>
      </w:r>
      <w:r w:rsidR="004D3BA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E8A9BD" wp14:editId="1BACDD05">
                <wp:simplePos x="0" y="0"/>
                <wp:positionH relativeFrom="margin">
                  <wp:posOffset>2583713</wp:posOffset>
                </wp:positionH>
                <wp:positionV relativeFrom="paragraph">
                  <wp:posOffset>8521</wp:posOffset>
                </wp:positionV>
                <wp:extent cx="3050540" cy="1002177"/>
                <wp:effectExtent l="0" t="0" r="0" b="7620"/>
                <wp:wrapNone/>
                <wp:docPr id="5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0540" cy="10021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003366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544EB9C" w14:textId="77777777" w:rsidR="004D3BAB" w:rsidRDefault="004D3BAB" w:rsidP="006B3942">
                            <w:pPr>
                              <w:spacing w:line="336" w:lineRule="auto"/>
                              <w:textAlignment w:val="baseline"/>
                              <w:rPr>
                                <w:rFonts w:ascii="Arial" w:eastAsia="HG創英角ｺﾞｼｯｸUB" w:hAnsi="HG創英角ｺﾞｼｯｸUB" w:cs="+mn-cs"/>
                                <w:color w:val="000099"/>
                                <w:kern w:val="24"/>
                                <w:lang w:eastAsia="ja-JP"/>
                              </w:rPr>
                            </w:pPr>
                          </w:p>
                          <w:p w14:paraId="2B3E9460" w14:textId="0E678ACF" w:rsidR="006B3942" w:rsidRPr="006B3942" w:rsidRDefault="006B3942" w:rsidP="006B3942">
                            <w:pPr>
                              <w:spacing w:line="336" w:lineRule="auto"/>
                              <w:textAlignment w:val="baseline"/>
                              <w:rPr>
                                <w:rFonts w:ascii="Arial" w:eastAsia="HG創英角ｺﾞｼｯｸUB" w:hAnsi="HG創英角ｺﾞｼｯｸUB" w:cs="+mn-cs"/>
                                <w:color w:val="000099"/>
                                <w:kern w:val="24"/>
                                <w:lang w:eastAsia="ja-JP"/>
                              </w:rPr>
                            </w:pPr>
                            <w:r w:rsidRPr="006B3942">
                              <w:rPr>
                                <w:rFonts w:ascii="Arial" w:eastAsia="HG創英角ｺﾞｼｯｸUB" w:hAnsi="HG創英角ｺﾞｼｯｸUB" w:cs="+mn-cs" w:hint="eastAsia"/>
                                <w:color w:val="000099"/>
                                <w:kern w:val="24"/>
                                <w:lang w:eastAsia="ja-JP"/>
                              </w:rPr>
                              <w:t>○車：</w:t>
                            </w:r>
                            <w:r w:rsidRPr="006B3942">
                              <w:rPr>
                                <w:rFonts w:ascii="Arial" w:eastAsia="HG丸ｺﾞｼｯｸM-PRO" w:hAnsi="HG丸ｺﾞｼｯｸM-PRO" w:cs="+mn-cs" w:hint="eastAsia"/>
                                <w:color w:val="000000"/>
                                <w:kern w:val="24"/>
                                <w:lang w:eastAsia="ja-JP"/>
                              </w:rPr>
                              <w:t>上信越道甘楽ｽﾏｰﾄ</w:t>
                            </w:r>
                            <w:r w:rsidRPr="006B3942">
                              <w:rPr>
                                <w:rFonts w:ascii="Arial" w:eastAsia="HG丸ｺﾞｼｯｸM-PRO" w:hAnsi="Arial" w:cs="+mn-cs"/>
                                <w:color w:val="000000"/>
                                <w:kern w:val="24"/>
                                <w:lang w:eastAsia="ja-JP"/>
                              </w:rPr>
                              <w:t>IC</w:t>
                            </w:r>
                            <w:r w:rsidRPr="006B3942">
                              <w:rPr>
                                <w:rFonts w:ascii="Arial" w:eastAsia="HG丸ｺﾞｼｯｸM-PRO" w:hAnsi="HG丸ｺﾞｼｯｸM-PRO" w:cs="+mn-cs" w:hint="eastAsia"/>
                                <w:color w:val="000000"/>
                                <w:kern w:val="24"/>
                                <w:lang w:eastAsia="ja-JP"/>
                              </w:rPr>
                              <w:t>から約</w:t>
                            </w:r>
                            <w:r w:rsidRPr="006B3942">
                              <w:rPr>
                                <w:rFonts w:ascii="Arial" w:eastAsia="HG丸ｺﾞｼｯｸM-PRO" w:hAnsi="Arial" w:cs="+mn-cs"/>
                                <w:color w:val="000000"/>
                                <w:kern w:val="24"/>
                                <w:lang w:eastAsia="ja-JP"/>
                              </w:rPr>
                              <w:t>7</w:t>
                            </w:r>
                            <w:r w:rsidRPr="006B3942">
                              <w:rPr>
                                <w:rFonts w:ascii="Arial" w:eastAsia="HG丸ｺﾞｼｯｸM-PRO" w:hAnsi="HG丸ｺﾞｼｯｸM-PRO" w:cs="+mn-cs" w:hint="eastAsia"/>
                                <w:color w:val="000000"/>
                                <w:kern w:val="24"/>
                                <w:lang w:eastAsia="ja-JP"/>
                              </w:rPr>
                              <w:t>分</w:t>
                            </w:r>
                          </w:p>
                          <w:p w14:paraId="1ACEE90A" w14:textId="77777777" w:rsidR="006B3942" w:rsidRPr="006B3942" w:rsidRDefault="006B3942" w:rsidP="006B3942">
                            <w:pPr>
                              <w:spacing w:line="336" w:lineRule="auto"/>
                              <w:textAlignment w:val="baseline"/>
                              <w:rPr>
                                <w:rFonts w:ascii="Arial" w:eastAsia="HG創英角ｺﾞｼｯｸUB" w:hAnsi="HG創英角ｺﾞｼｯｸUB" w:cs="+mn-cs"/>
                                <w:color w:val="000099"/>
                                <w:kern w:val="24"/>
                                <w:lang w:eastAsia="ja-JP"/>
                              </w:rPr>
                            </w:pPr>
                            <w:r w:rsidRPr="006B3942">
                              <w:rPr>
                                <w:rFonts w:ascii="Arial" w:eastAsia="HG創英角ｺﾞｼｯｸUB" w:hAnsi="HG創英角ｺﾞｼｯｸUB" w:cs="+mn-cs" w:hint="eastAsia"/>
                                <w:color w:val="000099"/>
                                <w:kern w:val="24"/>
                                <w:lang w:eastAsia="ja-JP"/>
                              </w:rPr>
                              <w:t>○電車：</w:t>
                            </w:r>
                            <w:r w:rsidRPr="006B3942">
                              <w:rPr>
                                <w:rFonts w:ascii="Arial" w:eastAsia="HG丸ｺﾞｼｯｸM-PRO" w:hAnsi="Arial" w:cs="+mn-cs"/>
                                <w:color w:val="000000"/>
                                <w:kern w:val="24"/>
                                <w:lang w:eastAsia="ja-JP"/>
                              </w:rPr>
                              <w:t>JR</w:t>
                            </w:r>
                            <w:r w:rsidRPr="006B3942">
                              <w:rPr>
                                <w:rFonts w:ascii="Arial" w:eastAsia="HG丸ｺﾞｼｯｸM-PRO" w:hAnsi="HG丸ｺﾞｼｯｸM-PRO" w:cs="+mn-cs" w:hint="eastAsia"/>
                                <w:color w:val="000000"/>
                                <w:kern w:val="24"/>
                                <w:lang w:eastAsia="ja-JP"/>
                              </w:rPr>
                              <w:t>高崎駅より上信電鉄で約</w:t>
                            </w:r>
                            <w:r w:rsidRPr="006B3942">
                              <w:rPr>
                                <w:rFonts w:ascii="Arial" w:eastAsia="HG丸ｺﾞｼｯｸM-PRO" w:hAnsi="Arial" w:cs="+mn-cs"/>
                                <w:color w:val="000000"/>
                                <w:kern w:val="24"/>
                                <w:lang w:eastAsia="ja-JP"/>
                              </w:rPr>
                              <w:t>30</w:t>
                            </w:r>
                            <w:r w:rsidRPr="006B3942">
                              <w:rPr>
                                <w:rFonts w:ascii="Arial" w:eastAsia="HG丸ｺﾞｼｯｸM-PRO" w:hAnsi="HG丸ｺﾞｼｯｸM-PRO" w:cs="+mn-cs" w:hint="eastAsia"/>
                                <w:color w:val="000000"/>
                                <w:kern w:val="24"/>
                                <w:lang w:eastAsia="ja-JP"/>
                              </w:rPr>
                              <w:t>分</w:t>
                            </w: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E8A9BD" id="Text Box 48" o:spid="_x0000_s1032" type="#_x0000_t202" style="position:absolute;margin-left:203.45pt;margin-top:.65pt;width:240.2pt;height:78.9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" filled="f" fillcolor="white [3212]" stroked="f" strokecolor="#036" strokeweight="1.5pt">
                <v:textbox inset=",.3mm">
                  <w:txbxContent>
                    <w:p w14:paraId="3544EB9C" w14:textId="77777777" w:rsidR="004D3BAB" w:rsidRDefault="004D3BAB" w:rsidP="006B3942">
                      <w:pPr>
                        <w:spacing w:line="336" w:lineRule="auto"/>
                        <w:textAlignment w:val="baseline"/>
                        <w:rPr>
                          <w:rFonts w:ascii="Arial" w:eastAsia="HG創英角ｺﾞｼｯｸUB" w:hAnsi="HG創英角ｺﾞｼｯｸUB" w:cs="+mn-cs"/>
                          <w:color w:val="000099"/>
                          <w:kern w:val="24"/>
                          <w:lang w:eastAsia="ja-JP"/>
                        </w:rPr>
                      </w:pPr>
                    </w:p>
                    <w:p w14:paraId="2B3E9460" w14:textId="0E678ACF" w:rsidR="006B3942" w:rsidRPr="006B3942" w:rsidRDefault="006B3942" w:rsidP="006B3942">
                      <w:pPr>
                        <w:spacing w:line="336" w:lineRule="auto"/>
                        <w:textAlignment w:val="baseline"/>
                        <w:rPr>
                          <w:rFonts w:ascii="Arial" w:eastAsia="HG創英角ｺﾞｼｯｸUB" w:hAnsi="HG創英角ｺﾞｼｯｸUB" w:cs="+mn-cs"/>
                          <w:color w:val="000099"/>
                          <w:kern w:val="24"/>
                          <w:lang w:eastAsia="ja-JP"/>
                          <w:eastAsianLayout w:id="-591145970"/>
                        </w:rPr>
                      </w:pPr>
                      <w:r w:rsidRPr="006B3942">
                        <w:rPr>
                          <w:rFonts w:ascii="Arial" w:eastAsia="HG創英角ｺﾞｼｯｸUB" w:hAnsi="HG創英角ｺﾞｼｯｸUB" w:cs="+mn-cs" w:hint="eastAsia"/>
                          <w:color w:val="000099"/>
                          <w:kern w:val="24"/>
                          <w:lang w:eastAsia="ja-JP"/>
                          <w:eastAsianLayout w:id="-591145969"/>
                        </w:rPr>
                        <w:t>○</w:t>
                      </w:r>
                      <w:r w:rsidRPr="006B3942">
                        <w:rPr>
                          <w:rFonts w:ascii="Arial" w:eastAsia="HG創英角ｺﾞｼｯｸUB" w:hAnsi="HG創英角ｺﾞｼｯｸUB" w:cs="+mn-cs" w:hint="eastAsia"/>
                          <w:color w:val="000099"/>
                          <w:kern w:val="24"/>
                          <w:lang w:eastAsia="ja-JP"/>
                          <w:eastAsianLayout w:id="-591145968"/>
                        </w:rPr>
                        <w:t>車：</w:t>
                      </w:r>
                      <w:r w:rsidRPr="006B3942">
                        <w:rPr>
                          <w:rFonts w:ascii="Arial" w:eastAsia="HG丸ｺﾞｼｯｸM-PRO" w:hAnsi="HG丸ｺﾞｼｯｸM-PRO" w:cs="+mn-cs" w:hint="eastAsia"/>
                          <w:color w:val="000000"/>
                          <w:kern w:val="24"/>
                          <w:lang w:eastAsia="ja-JP"/>
                          <w:eastAsianLayout w:id="-591145984"/>
                        </w:rPr>
                        <w:t>上信越道甘楽ｽﾏｰﾄ</w:t>
                      </w:r>
                      <w:r w:rsidRPr="006B3942">
                        <w:rPr>
                          <w:rFonts w:ascii="Arial" w:eastAsia="HG丸ｺﾞｼｯｸM-PRO" w:hAnsi="Arial" w:cs="+mn-cs"/>
                          <w:color w:val="000000"/>
                          <w:kern w:val="24"/>
                          <w:lang w:eastAsia="ja-JP"/>
                          <w:eastAsianLayout w:id="-591145983"/>
                        </w:rPr>
                        <w:t>IC</w:t>
                      </w:r>
                      <w:r w:rsidRPr="006B3942">
                        <w:rPr>
                          <w:rFonts w:ascii="Arial" w:eastAsia="HG丸ｺﾞｼｯｸM-PRO" w:hAnsi="HG丸ｺﾞｼｯｸM-PRO" w:cs="+mn-cs" w:hint="eastAsia"/>
                          <w:color w:val="000000"/>
                          <w:kern w:val="24"/>
                          <w:lang w:eastAsia="ja-JP"/>
                          <w:eastAsianLayout w:id="-591145982"/>
                        </w:rPr>
                        <w:t>から約</w:t>
                      </w:r>
                      <w:r w:rsidRPr="006B3942">
                        <w:rPr>
                          <w:rFonts w:ascii="Arial" w:eastAsia="HG丸ｺﾞｼｯｸM-PRO" w:hAnsi="Arial" w:cs="+mn-cs"/>
                          <w:color w:val="000000"/>
                          <w:kern w:val="24"/>
                          <w:lang w:eastAsia="ja-JP"/>
                          <w:eastAsianLayout w:id="-591145981"/>
                        </w:rPr>
                        <w:t>7</w:t>
                      </w:r>
                      <w:r w:rsidRPr="006B3942">
                        <w:rPr>
                          <w:rFonts w:ascii="Arial" w:eastAsia="HG丸ｺﾞｼｯｸM-PRO" w:hAnsi="HG丸ｺﾞｼｯｸM-PRO" w:cs="+mn-cs" w:hint="eastAsia"/>
                          <w:color w:val="000000"/>
                          <w:kern w:val="24"/>
                          <w:lang w:eastAsia="ja-JP"/>
                          <w:eastAsianLayout w:id="-591145980"/>
                        </w:rPr>
                        <w:t>分</w:t>
                      </w:r>
                    </w:p>
                    <w:p w14:paraId="1ACEE90A" w14:textId="77777777" w:rsidR="006B3942" w:rsidRPr="006B3942" w:rsidRDefault="006B3942" w:rsidP="006B3942">
                      <w:pPr>
                        <w:spacing w:line="336" w:lineRule="auto"/>
                        <w:textAlignment w:val="baseline"/>
                        <w:rPr>
                          <w:rFonts w:ascii="Arial" w:eastAsia="HG創英角ｺﾞｼｯｸUB" w:hAnsi="HG創英角ｺﾞｼｯｸUB" w:cs="+mn-cs" w:hint="eastAsia"/>
                          <w:color w:val="000099"/>
                          <w:kern w:val="24"/>
                          <w:lang w:eastAsia="ja-JP"/>
                          <w:eastAsianLayout w:id="-591145979"/>
                        </w:rPr>
                      </w:pPr>
                      <w:r w:rsidRPr="006B3942">
                        <w:rPr>
                          <w:rFonts w:ascii="Arial" w:eastAsia="HG創英角ｺﾞｼｯｸUB" w:hAnsi="HG創英角ｺﾞｼｯｸUB" w:cs="+mn-cs" w:hint="eastAsia"/>
                          <w:color w:val="000099"/>
                          <w:kern w:val="24"/>
                          <w:lang w:eastAsia="ja-JP"/>
                          <w:eastAsianLayout w:id="-591145978"/>
                        </w:rPr>
                        <w:t>○電車：</w:t>
                      </w:r>
                      <w:r w:rsidRPr="006B3942">
                        <w:rPr>
                          <w:rFonts w:ascii="Arial" w:eastAsia="HG丸ｺﾞｼｯｸM-PRO" w:hAnsi="Arial" w:cs="+mn-cs"/>
                          <w:color w:val="000000"/>
                          <w:kern w:val="24"/>
                          <w:lang w:eastAsia="ja-JP"/>
                          <w:eastAsianLayout w:id="-591145977"/>
                        </w:rPr>
                        <w:t>JR</w:t>
                      </w:r>
                      <w:r w:rsidRPr="006B3942">
                        <w:rPr>
                          <w:rFonts w:ascii="Arial" w:eastAsia="HG丸ｺﾞｼｯｸM-PRO" w:hAnsi="HG丸ｺﾞｼｯｸM-PRO" w:cs="+mn-cs" w:hint="eastAsia"/>
                          <w:color w:val="000000"/>
                          <w:kern w:val="24"/>
                          <w:lang w:eastAsia="ja-JP"/>
                          <w:eastAsianLayout w:id="-591145976"/>
                        </w:rPr>
                        <w:t>高崎駅より上信電鉄で約</w:t>
                      </w:r>
                      <w:r w:rsidRPr="006B3942">
                        <w:rPr>
                          <w:rFonts w:ascii="Arial" w:eastAsia="HG丸ｺﾞｼｯｸM-PRO" w:hAnsi="Arial" w:cs="+mn-cs"/>
                          <w:color w:val="000000"/>
                          <w:kern w:val="24"/>
                          <w:lang w:eastAsia="ja-JP"/>
                          <w:eastAsianLayout w:id="-591145975"/>
                        </w:rPr>
                        <w:t>30</w:t>
                      </w:r>
                      <w:r w:rsidRPr="006B3942">
                        <w:rPr>
                          <w:rFonts w:ascii="Arial" w:eastAsia="HG丸ｺﾞｼｯｸM-PRO" w:hAnsi="HG丸ｺﾞｼｯｸM-PRO" w:cs="+mn-cs" w:hint="eastAsia"/>
                          <w:color w:val="000000"/>
                          <w:kern w:val="24"/>
                          <w:lang w:eastAsia="ja-JP"/>
                          <w:eastAsianLayout w:id="-591145974"/>
                        </w:rPr>
                        <w:t>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D3BA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CC4EC3" wp14:editId="68EE2678">
                <wp:simplePos x="0" y="0"/>
                <wp:positionH relativeFrom="margin">
                  <wp:align>center</wp:align>
                </wp:positionH>
                <wp:positionV relativeFrom="paragraph">
                  <wp:posOffset>8710</wp:posOffset>
                </wp:positionV>
                <wp:extent cx="3069590" cy="286385"/>
                <wp:effectExtent l="0" t="0" r="0" b="0"/>
                <wp:wrapNone/>
                <wp:docPr id="7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9590" cy="286385"/>
                        </a:xfrm>
                        <a:prstGeom prst="rect">
                          <a:avLst/>
                        </a:prstGeom>
                        <a:solidFill>
                          <a:srgbClr val="0000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BAC060" w14:textId="77777777" w:rsidR="006B3942" w:rsidRPr="004D3BAB" w:rsidRDefault="006B3942" w:rsidP="008E2F7E">
                            <w:pPr>
                              <w:jc w:val="center"/>
                              <w:textAlignment w:val="baseline"/>
                              <w:rPr>
                                <w:rFonts w:asciiTheme="majorEastAsia" w:eastAsiaTheme="majorEastAsia" w:hAnsiTheme="majorEastAsia" w:cs="+mn-cs"/>
                                <w:b/>
                                <w:bCs/>
                                <w:color w:val="FFFFFF"/>
                                <w:kern w:val="24"/>
                                <w:sz w:val="28"/>
                                <w:szCs w:val="28"/>
                                <w:lang w:eastAsia="ja-JP"/>
                              </w:rPr>
                            </w:pPr>
                            <w:r w:rsidRPr="004D3BAB">
                              <w:rPr>
                                <w:rFonts w:asciiTheme="majorEastAsia" w:eastAsiaTheme="majorEastAsia" w:hAnsiTheme="majorEastAsia" w:cs="+mn-cs" w:hint="eastAsia"/>
                                <w:b/>
                                <w:bCs/>
                                <w:color w:val="FFFFFF"/>
                                <w:kern w:val="24"/>
                                <w:sz w:val="28"/>
                                <w:szCs w:val="28"/>
                                <w:lang w:eastAsia="ja-JP"/>
                              </w:rPr>
                              <w:t>交　通　ア　ク　セ　ス</w:t>
                            </w: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C4EC3" id="Text Box 47" o:spid="_x0000_s1033" type="#_x0000_t202" style="position:absolute;margin-left:0;margin-top:.7pt;width:241.7pt;height:22.55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" fillcolor="#009" stroked="f">
                <v:textbox inset=",.3mm">
                  <w:txbxContent>
                    <w:p w14:paraId="10BAC060" w14:textId="77777777" w:rsidR="006B3942" w:rsidRPr="004D3BAB" w:rsidRDefault="006B3942" w:rsidP="008E2F7E">
                      <w:pPr>
                        <w:jc w:val="center"/>
                        <w:textAlignment w:val="baseline"/>
                        <w:rPr>
                          <w:rFonts w:asciiTheme="majorEastAsia" w:eastAsiaTheme="majorEastAsia" w:hAnsiTheme="majorEastAsia" w:cs="+mn-cs"/>
                          <w:b/>
                          <w:bCs/>
                          <w:color w:val="FFFFFF"/>
                          <w:kern w:val="24"/>
                          <w:sz w:val="28"/>
                          <w:szCs w:val="28"/>
                          <w:lang w:eastAsia="ja-JP"/>
                          <w:eastAsianLayout w:id="-591147008"/>
                        </w:rPr>
                      </w:pPr>
                      <w:r w:rsidRPr="004D3BAB">
                        <w:rPr>
                          <w:rFonts w:asciiTheme="majorEastAsia" w:eastAsiaTheme="majorEastAsia" w:hAnsiTheme="majorEastAsia" w:cs="+mn-cs" w:hint="eastAsia"/>
                          <w:b/>
                          <w:bCs/>
                          <w:color w:val="FFFFFF"/>
                          <w:kern w:val="24"/>
                          <w:sz w:val="28"/>
                          <w:szCs w:val="28"/>
                          <w:lang w:eastAsia="ja-JP"/>
                          <w:eastAsianLayout w:id="-591147007"/>
                        </w:rPr>
                        <w:t>交　通　ア　ク　セ　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64EAFA6" w14:textId="26315337" w:rsidR="006B3942" w:rsidRDefault="006B3942">
      <w:pPr>
        <w:rPr>
          <w:lang w:eastAsia="ja-JP"/>
        </w:rPr>
      </w:pPr>
    </w:p>
    <w:p w14:paraId="1023562C" w14:textId="003C99F0" w:rsidR="006B3942" w:rsidRDefault="001A15E5">
      <w:pPr>
        <w:rPr>
          <w:lang w:eastAsia="ja-JP"/>
        </w:rPr>
      </w:pPr>
      <w:r>
        <w:rPr>
          <w:noProof/>
        </w:rPr>
        <w:lastRenderedPageBreak/>
        <w:drawing>
          <wp:anchor distT="0" distB="0" distL="114300" distR="114300" simplePos="0" relativeHeight="251674624" behindDoc="1" locked="0" layoutInCell="1" allowOverlap="1" wp14:anchorId="7473DD75" wp14:editId="01049184">
            <wp:simplePos x="0" y="0"/>
            <wp:positionH relativeFrom="margin">
              <wp:posOffset>1146603</wp:posOffset>
            </wp:positionH>
            <wp:positionV relativeFrom="paragraph">
              <wp:posOffset>-652426</wp:posOffset>
            </wp:positionV>
            <wp:extent cx="5863085" cy="8498553"/>
            <wp:effectExtent l="0" t="3175" r="1270" b="1270"/>
            <wp:wrapNone/>
            <wp:docPr id="17" name="図 2">
              <a:extLst xmlns:a="http://schemas.openxmlformats.org/drawingml/2006/main">
                <a:ext uri="{FF2B5EF4-FFF2-40B4-BE49-F238E27FC236}">
                  <a16:creationId xmlns:a16="http://schemas.microsoft.com/office/drawing/2014/main" id="{1D61AB37-B865-4A2F-99E6-B81A0272EA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2">
                      <a:extLst>
                        <a:ext uri="{FF2B5EF4-FFF2-40B4-BE49-F238E27FC236}">
                          <a16:creationId xmlns:a16="http://schemas.microsoft.com/office/drawing/2014/main" id="{1D61AB37-B865-4A2F-99E6-B81A0272EA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2" t="530" r="434" b="476"/>
                    <a:stretch/>
                  </pic:blipFill>
                  <pic:spPr>
                    <a:xfrm rot="5400000">
                      <a:off x="0" y="0"/>
                      <a:ext cx="5873063" cy="85130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CE6AFC0" wp14:editId="01D1BD46">
                <wp:simplePos x="0" y="0"/>
                <wp:positionH relativeFrom="margin">
                  <wp:posOffset>53163</wp:posOffset>
                </wp:positionH>
                <wp:positionV relativeFrom="paragraph">
                  <wp:posOffset>21265</wp:posOffset>
                </wp:positionV>
                <wp:extent cx="8218967" cy="659219"/>
                <wp:effectExtent l="0" t="0" r="10795" b="26670"/>
                <wp:wrapNone/>
                <wp:docPr id="18" name="正方形/長方形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18967" cy="659219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  <a:ln w="25400" cap="flat" cmpd="sng" algn="ctr">
                          <a:solidFill>
                            <a:srgbClr val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249AF1E" w14:textId="5A7F410F" w:rsidR="001A15E5" w:rsidRDefault="00945B59" w:rsidP="001A15E5">
                            <w:pPr>
                              <w:jc w:val="center"/>
                              <w:textAlignment w:val="baseline"/>
                              <w:rPr>
                                <w:rFonts w:cs="+mn-cs"/>
                                <w:b/>
                                <w:bCs/>
                                <w:color w:val="FFFFFF"/>
                                <w:kern w:val="24"/>
                                <w:sz w:val="56"/>
                                <w:szCs w:val="56"/>
                                <w:lang w:eastAsia="ja-JP"/>
                              </w:rPr>
                            </w:pPr>
                            <w:r w:rsidRPr="00945B59">
                              <w:rPr>
                                <w:rFonts w:cs="+mn-cs" w:hint="eastAsia"/>
                                <w:b/>
                                <w:bCs/>
                                <w:color w:val="FFFFFF"/>
                                <w:kern w:val="24"/>
                                <w:sz w:val="48"/>
                                <w:szCs w:val="48"/>
                                <w:lang w:eastAsia="ja-JP"/>
                              </w:rPr>
                              <w:t>地域未来交付金事業</w:t>
                            </w:r>
                            <w:r w:rsidR="0024223A">
                              <w:rPr>
                                <w:rFonts w:cs="+mn-cs" w:hint="eastAsia"/>
                                <w:b/>
                                <w:bCs/>
                                <w:color w:val="FFFFFF"/>
                                <w:kern w:val="24"/>
                                <w:sz w:val="56"/>
                                <w:szCs w:val="56"/>
                                <w:lang w:eastAsia="ja-JP"/>
                              </w:rPr>
                              <w:t xml:space="preserve">　</w:t>
                            </w:r>
                            <w:r>
                              <w:rPr>
                                <w:rFonts w:cs="+mn-cs" w:hint="eastAsia"/>
                                <w:b/>
                                <w:bCs/>
                                <w:color w:val="FFFFFF"/>
                                <w:kern w:val="24"/>
                                <w:sz w:val="56"/>
                                <w:szCs w:val="56"/>
                                <w:lang w:eastAsia="ja-JP"/>
                              </w:rPr>
                              <w:t>位置図</w:t>
                            </w: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E6AFC0" id="正方形/長方形 18" o:spid="_x0000_s1034" style="position:absolute;margin-left:4.2pt;margin-top:1.65pt;width:647.15pt;height:51.9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" fillcolor="#036" strokeweight="2pt">
                <v:path arrowok="t"/>
                <v:textbox>
                  <w:txbxContent>
                    <w:p w14:paraId="1249AF1E" w14:textId="5A7F410F" w:rsidR="001A15E5" w:rsidRDefault="00945B59" w:rsidP="001A15E5">
                      <w:pPr>
                        <w:jc w:val="center"/>
                        <w:textAlignment w:val="baseline"/>
                        <w:rPr>
                          <w:rFonts w:cs="+mn-cs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  <w:lang w:eastAsia="ja-JP"/>
                        </w:rPr>
                      </w:pPr>
                      <w:r w:rsidRPr="00945B59"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48"/>
                          <w:szCs w:val="48"/>
                          <w:lang w:eastAsia="ja-JP"/>
                        </w:rPr>
                        <w:t>地域未来交付金事業</w:t>
                      </w:r>
                      <w:r w:rsidR="0024223A"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  <w:lang w:eastAsia="ja-JP"/>
                        </w:rPr>
                        <w:t xml:space="preserve">　</w:t>
                      </w:r>
                      <w:r>
                        <w:rPr>
                          <w:rFonts w:cs="+mn-cs" w:hint="eastAsia"/>
                          <w:b/>
                          <w:bCs/>
                          <w:color w:val="FFFFFF"/>
                          <w:kern w:val="24"/>
                          <w:sz w:val="56"/>
                          <w:szCs w:val="56"/>
                          <w:lang w:eastAsia="ja-JP"/>
                        </w:rPr>
                        <w:t>位置図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D1FE747" w14:textId="76C4D35B" w:rsidR="006B3942" w:rsidRDefault="006B3942">
      <w:pPr>
        <w:rPr>
          <w:lang w:eastAsia="ja-JP"/>
        </w:rPr>
      </w:pPr>
    </w:p>
    <w:p w14:paraId="52F86A5A" w14:textId="42DBB7C3" w:rsidR="006B3942" w:rsidRDefault="006B3942">
      <w:pPr>
        <w:rPr>
          <w:lang w:eastAsia="ja-JP"/>
        </w:rPr>
      </w:pPr>
    </w:p>
    <w:p w14:paraId="7EA4075A" w14:textId="38B6D219" w:rsidR="006B3942" w:rsidRDefault="006B3942">
      <w:pPr>
        <w:rPr>
          <w:lang w:eastAsia="ja-JP"/>
        </w:rPr>
      </w:pPr>
    </w:p>
    <w:p w14:paraId="20EBEE2B" w14:textId="3FF8AD81" w:rsidR="006B3942" w:rsidRDefault="006B3942">
      <w:pPr>
        <w:rPr>
          <w:lang w:eastAsia="ja-JP"/>
        </w:rPr>
      </w:pPr>
    </w:p>
    <w:p w14:paraId="663CB44C" w14:textId="24761E74" w:rsidR="006B3942" w:rsidRDefault="00E90087">
      <w:pPr>
        <w:rPr>
          <w:lang w:eastAsia="ja-JP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6B68D8F" wp14:editId="42E6328C">
                <wp:simplePos x="0" y="0"/>
                <wp:positionH relativeFrom="column">
                  <wp:posOffset>3396916</wp:posOffset>
                </wp:positionH>
                <wp:positionV relativeFrom="paragraph">
                  <wp:posOffset>4813</wp:posOffset>
                </wp:positionV>
                <wp:extent cx="873125" cy="274320"/>
                <wp:effectExtent l="0" t="0" r="384175" b="392430"/>
                <wp:wrapNone/>
                <wp:docPr id="23" name="吹き出し: 線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3125" cy="274320"/>
                        </a:xfrm>
                        <a:prstGeom prst="borderCallout1">
                          <a:avLst>
                            <a:gd name="adj1" fmla="val 100893"/>
                            <a:gd name="adj2" fmla="val 100148"/>
                            <a:gd name="adj3" fmla="val 239591"/>
                            <a:gd name="adj4" fmla="val 140254"/>
                          </a:avLst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6A32B19" w14:textId="45FF09A6" w:rsidR="00E90087" w:rsidRPr="00734522" w:rsidRDefault="00E90087" w:rsidP="00E90087">
                            <w:pPr>
                              <w:rPr>
                                <w:rFonts w:ascii="ＭＳ Ｐゴシック" w:eastAsia="ＭＳ Ｐゴシック" w:hAnsi="ＭＳ Ｐゴシック" w:cs="+mn-cs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eastAsia="ja-JP"/>
                              </w:rPr>
                            </w:pPr>
                            <w:r w:rsidRPr="00734522">
                              <w:rPr>
                                <w:rFonts w:ascii="ＭＳ Ｐゴシック" w:eastAsia="ＭＳ Ｐゴシック" w:hAnsi="ＭＳ Ｐゴシック" w:cs="+mn-cs" w:hint="eastAsi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甘楽</w:t>
                            </w:r>
                            <w:r w:rsidR="00256136">
                              <w:rPr>
                                <w:rFonts w:ascii="ＭＳ Ｐゴシック" w:eastAsia="ＭＳ Ｐゴシック" w:hAnsi="ＭＳ Ｐゴシック" w:cs="+mn-cs" w:hint="eastAsia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eastAsia="ja-JP"/>
                              </w:rPr>
                              <w:t>町役場</w:t>
                            </w:r>
                          </w:p>
                        </w:txbxContent>
                      </wps:txbx>
                      <wps:bodyPr vertOverflow="clip" horzOverflow="clip" wrap="square" rtlCol="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B68D8F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吹き出し: 線 7" o:spid="_x0000_s1035" type="#_x0000_t47" style="position:absolute;margin-left:267.45pt;margin-top:.4pt;width:68.75pt;height:21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" adj="30295,51752,21632,21793" filled="f" strokecolor="red" strokeweight="1pt">
                <v:textbox>
                  <w:txbxContent>
                    <w:p w14:paraId="66A32B19" w14:textId="45FF09A6" w:rsidR="00E90087" w:rsidRPr="00734522" w:rsidRDefault="00E90087" w:rsidP="00E90087">
                      <w:pPr>
                        <w:rPr>
                          <w:rFonts w:ascii="ＭＳ Ｐゴシック" w:eastAsia="ＭＳ Ｐゴシック" w:hAnsi="ＭＳ Ｐゴシック" w:cs="+mn-cs"/>
                          <w:b/>
                          <w:bCs/>
                          <w:color w:val="FF0000"/>
                          <w:sz w:val="18"/>
                          <w:szCs w:val="18"/>
                          <w:lang w:eastAsia="ja-JP"/>
                        </w:rPr>
                      </w:pPr>
                      <w:proofErr w:type="spellStart"/>
                      <w:r w:rsidRPr="00734522">
                        <w:rPr>
                          <w:rFonts w:ascii="ＭＳ Ｐゴシック" w:eastAsia="ＭＳ Ｐゴシック" w:hAnsi="ＭＳ Ｐゴシック" w:cs="+mn-cs" w:hint="eastAsia"/>
                          <w:b/>
                          <w:bCs/>
                          <w:color w:val="FF0000"/>
                          <w:sz w:val="18"/>
                          <w:szCs w:val="18"/>
                        </w:rPr>
                        <w:t>甘楽</w:t>
                      </w:r>
                      <w:proofErr w:type="spellEnd"/>
                      <w:r w:rsidR="00256136">
                        <w:rPr>
                          <w:rFonts w:ascii="ＭＳ Ｐゴシック" w:eastAsia="ＭＳ Ｐゴシック" w:hAnsi="ＭＳ Ｐゴシック" w:cs="+mn-cs" w:hint="eastAsia"/>
                          <w:b/>
                          <w:bCs/>
                          <w:color w:val="FF0000"/>
                          <w:sz w:val="18"/>
                          <w:szCs w:val="18"/>
                          <w:lang w:eastAsia="ja-JP"/>
                        </w:rPr>
                        <w:t>町役場</w:t>
                      </w:r>
                    </w:p>
                  </w:txbxContent>
                </v:textbox>
                <o:callout v:ext="edit" minusx="t" minusy="t"/>
              </v:shape>
            </w:pict>
          </mc:Fallback>
        </mc:AlternateContent>
      </w:r>
    </w:p>
    <w:p w14:paraId="73AC0F37" w14:textId="49F32661" w:rsidR="006B3942" w:rsidRDefault="00256136">
      <w:pPr>
        <w:rPr>
          <w:lang w:eastAsia="ja-JP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3BB76E9" wp14:editId="1BF750B0">
                <wp:simplePos x="0" y="0"/>
                <wp:positionH relativeFrom="column">
                  <wp:posOffset>4608338</wp:posOffset>
                </wp:positionH>
                <wp:positionV relativeFrom="paragraph">
                  <wp:posOffset>321795</wp:posOffset>
                </wp:positionV>
                <wp:extent cx="51278" cy="45719"/>
                <wp:effectExtent l="19050" t="19050" r="25400" b="12065"/>
                <wp:wrapNone/>
                <wp:docPr id="22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16650">
                          <a:off x="0" y="0"/>
                          <a:ext cx="51278" cy="45719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vertOverflow="clip" horzOverflow="clip" rtlCol="0" anchor="t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7283CC" id="楕円 5" o:spid="_x0000_s1026" style="position:absolute;margin-left:362.85pt;margin-top:25.35pt;width:4.05pt;height:3.6pt;rotation:782773fd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" fillcolor="red" strokecolor="red" strokeweight="1pt">
                <v:stroke joinstyle="miter"/>
              </v:oval>
            </w:pict>
          </mc:Fallback>
        </mc:AlternateContent>
      </w:r>
      <w:r w:rsidR="001A15E5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801405D" wp14:editId="777CA52A">
                <wp:simplePos x="0" y="0"/>
                <wp:positionH relativeFrom="column">
                  <wp:posOffset>5276850</wp:posOffset>
                </wp:positionH>
                <wp:positionV relativeFrom="paragraph">
                  <wp:posOffset>169545</wp:posOffset>
                </wp:positionV>
                <wp:extent cx="723900" cy="304800"/>
                <wp:effectExtent l="0" t="0" r="0" b="0"/>
                <wp:wrapNone/>
                <wp:docPr id="19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" cy="304800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ABDFE0D" w14:textId="77777777" w:rsidR="001A15E5" w:rsidRDefault="001A15E5" w:rsidP="001A15E5">
                            <w:pPr>
                              <w:rPr>
                                <w:rFonts w:ascii="Calibri" w:eastAsia="游ゴシック" w:hAnsi="游ゴシック" w:cs="+mn-cs"/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 w:eastAsia="游ゴシック" w:hAnsi="游ゴシック" w:cs="+mn-cs" w:hint="eastAsia"/>
                                <w:color w:val="000000"/>
                                <w:sz w:val="16"/>
                                <w:szCs w:val="16"/>
                              </w:rPr>
                              <w:t>甘楽</w:t>
                            </w:r>
                            <w:r>
                              <w:rPr>
                                <w:rFonts w:ascii="Calibri" w:eastAsia="游ゴシック" w:hAnsi="Calibri" w:cs="+mn-cs"/>
                                <w:color w:val="000000"/>
                                <w:sz w:val="16"/>
                                <w:szCs w:val="16"/>
                              </w:rPr>
                              <w:t>SIC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01405D" id="テキスト ボックス 4" o:spid="_x0000_s1036" type="#_x0000_t202" style="position:absolute;margin-left:415.5pt;margin-top:13.35pt;width:57pt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" filled="f" stroked="f">
                <v:textbox>
                  <w:txbxContent>
                    <w:p w14:paraId="0ABDFE0D" w14:textId="77777777" w:rsidR="001A15E5" w:rsidRDefault="001A15E5" w:rsidP="001A15E5">
                      <w:pPr>
                        <w:rPr>
                          <w:rFonts w:ascii="Calibri" w:eastAsia="游ゴシック" w:hAnsi="游ゴシック" w:cs="+mn-cs"/>
                          <w:color w:val="000000"/>
                          <w:sz w:val="16"/>
                          <w:szCs w:val="16"/>
                          <w:eastAsianLayout w:id="-591139063"/>
                        </w:rPr>
                      </w:pPr>
                      <w:r>
                        <w:rPr>
                          <w:rFonts w:ascii="Calibri" w:eastAsia="游ゴシック" w:hAnsi="游ゴシック" w:cs="+mn-cs" w:hint="eastAsia"/>
                          <w:color w:val="000000"/>
                          <w:sz w:val="16"/>
                          <w:szCs w:val="16"/>
                          <w:eastAsianLayout w:id="-591139062"/>
                        </w:rPr>
                        <w:t>甘楽</w:t>
                      </w:r>
                      <w:r>
                        <w:rPr>
                          <w:rFonts w:ascii="Calibri" w:eastAsia="游ゴシック" w:hAnsi="Calibri" w:cs="+mn-cs"/>
                          <w:color w:val="000000"/>
                          <w:sz w:val="16"/>
                          <w:szCs w:val="16"/>
                          <w:eastAsianLayout w:id="-591139061"/>
                        </w:rPr>
                        <w:t>SIC</w:t>
                      </w:r>
                    </w:p>
                  </w:txbxContent>
                </v:textbox>
              </v:shape>
            </w:pict>
          </mc:Fallback>
        </mc:AlternateContent>
      </w:r>
    </w:p>
    <w:p w14:paraId="21F3B7CA" w14:textId="220F8F24" w:rsidR="006B3942" w:rsidRDefault="00E90087">
      <w:pPr>
        <w:rPr>
          <w:lang w:eastAsia="ja-JP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EEF6699" wp14:editId="6D88213E">
                <wp:simplePos x="0" y="0"/>
                <wp:positionH relativeFrom="column">
                  <wp:posOffset>5589270</wp:posOffset>
                </wp:positionH>
                <wp:positionV relativeFrom="paragraph">
                  <wp:posOffset>143566</wp:posOffset>
                </wp:positionV>
                <wp:extent cx="109781" cy="154770"/>
                <wp:effectExtent l="0" t="0" r="24130" b="17145"/>
                <wp:wrapNone/>
                <wp:docPr id="24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781" cy="154770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vertOverflow="clip" horzOverflow="clip" rtlCol="0" anchor="t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1CDB081F" id="楕円 5" o:spid="_x0000_s1026" style="position:absolute;margin-left:440.1pt;margin-top:11.3pt;width:8.65pt;height:12.2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" filled="f" strokecolor="red" strokeweight="1pt">
                <v:stroke joinstyle="miter"/>
              </v:oval>
            </w:pict>
          </mc:Fallback>
        </mc:AlternateContent>
      </w:r>
      <w:r w:rsidR="001A15E5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C4A0B7A" wp14:editId="55B7C71F">
                <wp:simplePos x="0" y="0"/>
                <wp:positionH relativeFrom="column">
                  <wp:posOffset>5484495</wp:posOffset>
                </wp:positionH>
                <wp:positionV relativeFrom="paragraph">
                  <wp:posOffset>99060</wp:posOffset>
                </wp:positionV>
                <wp:extent cx="95250" cy="60960"/>
                <wp:effectExtent l="0" t="0" r="19050" b="15240"/>
                <wp:wrapNone/>
                <wp:docPr id="21" name="楕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" cy="60960"/>
                        </a:xfrm>
                        <a:prstGeom prst="ellipse">
                          <a:avLst/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vertOverflow="clip" horzOverflow="clip" rtlCol="0" anchor="t"/>
                    </wps:wsp>
                  </a:graphicData>
                </a:graphic>
              </wp:anchor>
            </w:drawing>
          </mc:Choice>
          <mc:Fallback>
            <w:pict>
              <v:oval w14:anchorId="2CF7BE0D" id="楕円 3" o:spid="_x0000_s1026" style="position:absolute;margin-left:431.85pt;margin-top:7.8pt;width:7.5pt;height:4.8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" fillcolor="#4472c4" strokecolor="#2f528f" strokeweight="1pt">
                <v:stroke joinstyle="miter"/>
              </v:oval>
            </w:pict>
          </mc:Fallback>
        </mc:AlternateContent>
      </w:r>
    </w:p>
    <w:p w14:paraId="00441A88" w14:textId="36DF6DB7" w:rsidR="00685EF8" w:rsidRDefault="00685EF8">
      <w:pPr>
        <w:rPr>
          <w:lang w:eastAsia="ja-JP"/>
        </w:rPr>
      </w:pPr>
    </w:p>
    <w:p w14:paraId="7F7D579D" w14:textId="419C0098" w:rsidR="001A15E5" w:rsidRDefault="00E90087">
      <w:pPr>
        <w:rPr>
          <w:lang w:eastAsia="ja-JP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178EAC7" wp14:editId="7CD7EE55">
                <wp:simplePos x="0" y="0"/>
                <wp:positionH relativeFrom="margin">
                  <wp:align>right</wp:align>
                </wp:positionH>
                <wp:positionV relativeFrom="paragraph">
                  <wp:posOffset>140860</wp:posOffset>
                </wp:positionV>
                <wp:extent cx="1651635" cy="245745"/>
                <wp:effectExtent l="876300" t="533400" r="24765" b="20955"/>
                <wp:wrapNone/>
                <wp:docPr id="25" name="吹き出し: 線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469605" y="3962400"/>
                          <a:ext cx="1651635" cy="245745"/>
                        </a:xfrm>
                        <a:prstGeom prst="borderCallout1">
                          <a:avLst>
                            <a:gd name="adj1" fmla="val 1521"/>
                            <a:gd name="adj2" fmla="val 267"/>
                            <a:gd name="adj3" fmla="val -210884"/>
                            <a:gd name="adj4" fmla="val -51915"/>
                          </a:avLst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02D0163" w14:textId="113A49EC" w:rsidR="00E90087" w:rsidRPr="00734522" w:rsidRDefault="00E90087" w:rsidP="00E90087">
                            <w:pPr>
                              <w:rPr>
                                <w:rFonts w:ascii="ＭＳ Ｐゴシック" w:eastAsia="ＭＳ Ｐゴシック" w:hAnsi="ＭＳ Ｐゴシック" w:cs="+mn-cs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eastAsia="ja-JP"/>
                              </w:rPr>
                            </w:pPr>
                            <w:r w:rsidRPr="00734522">
                              <w:rPr>
                                <w:rFonts w:ascii="ＭＳ Ｐゴシック" w:eastAsia="ＭＳ Ｐゴシック" w:hAnsi="ＭＳ Ｐゴシック" w:cs="+mn-cs" w:hint="eastAsia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eastAsia="ja-JP"/>
                              </w:rPr>
                              <w:t>(仮)オリーブの丘農業公園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78EAC7" id="_x0000_s1037" type="#_x0000_t47" style="position:absolute;margin-left:78.85pt;margin-top:11.1pt;width:130.05pt;height:19.35pt;z-index:2516889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" adj="-11214,-45551,58,329" filled="f" strokecolor="red" strokeweight="1pt">
                <v:textbox>
                  <w:txbxContent>
                    <w:p w14:paraId="502D0163" w14:textId="113A49EC" w:rsidR="00E90087" w:rsidRPr="00734522" w:rsidRDefault="00E90087" w:rsidP="00E90087">
                      <w:pPr>
                        <w:rPr>
                          <w:rFonts w:ascii="ＭＳ Ｐゴシック" w:eastAsia="ＭＳ Ｐゴシック" w:hAnsi="ＭＳ Ｐゴシック" w:cs="+mn-cs"/>
                          <w:b/>
                          <w:bCs/>
                          <w:color w:val="FF0000"/>
                          <w:sz w:val="18"/>
                          <w:szCs w:val="18"/>
                          <w:lang w:eastAsia="ja-JP"/>
                        </w:rPr>
                      </w:pPr>
                      <w:r w:rsidRPr="00734522">
                        <w:rPr>
                          <w:rFonts w:ascii="ＭＳ Ｐゴシック" w:eastAsia="ＭＳ Ｐゴシック" w:hAnsi="ＭＳ Ｐゴシック" w:cs="+mn-cs" w:hint="eastAsia"/>
                          <w:b/>
                          <w:bCs/>
                          <w:color w:val="FF0000"/>
                          <w:sz w:val="18"/>
                          <w:szCs w:val="18"/>
                          <w:lang w:eastAsia="ja-JP"/>
                        </w:rPr>
                        <w:t>(仮)オリーブの丘農業公園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0E8FE5F" w14:textId="6110C86A" w:rsidR="001A15E5" w:rsidRDefault="001A15E5">
      <w:pPr>
        <w:rPr>
          <w:lang w:eastAsia="ja-JP"/>
        </w:rPr>
      </w:pPr>
    </w:p>
    <w:p w14:paraId="27B8C2DA" w14:textId="31D159FA" w:rsidR="001A15E5" w:rsidRDefault="001A15E5">
      <w:pPr>
        <w:rPr>
          <w:lang w:eastAsia="ja-JP"/>
        </w:rPr>
      </w:pPr>
    </w:p>
    <w:p w14:paraId="0FDC8240" w14:textId="2F8CC468" w:rsidR="001A15E5" w:rsidRDefault="001A15E5">
      <w:pPr>
        <w:rPr>
          <w:lang w:eastAsia="ja-JP"/>
        </w:rPr>
      </w:pPr>
    </w:p>
    <w:p w14:paraId="7E84EECF" w14:textId="48FC69B0" w:rsidR="001A15E5" w:rsidRDefault="001A15E5">
      <w:pPr>
        <w:rPr>
          <w:lang w:eastAsia="ja-JP"/>
        </w:rPr>
      </w:pPr>
    </w:p>
    <w:p w14:paraId="0E90F44E" w14:textId="7C8605AE" w:rsidR="001A15E5" w:rsidRDefault="001A15E5">
      <w:pPr>
        <w:rPr>
          <w:lang w:eastAsia="ja-JP"/>
        </w:rPr>
      </w:pPr>
    </w:p>
    <w:p w14:paraId="152B8004" w14:textId="66D2113C" w:rsidR="001A15E5" w:rsidRDefault="001A15E5">
      <w:pPr>
        <w:rPr>
          <w:lang w:eastAsia="ja-JP"/>
        </w:rPr>
      </w:pPr>
    </w:p>
    <w:p w14:paraId="284A51BA" w14:textId="3B86848C" w:rsidR="001A15E5" w:rsidRDefault="001A15E5">
      <w:pPr>
        <w:rPr>
          <w:lang w:eastAsia="ja-JP"/>
        </w:rPr>
      </w:pPr>
    </w:p>
    <w:p w14:paraId="082A51FF" w14:textId="77777777" w:rsidR="002810BF" w:rsidRDefault="002810BF">
      <w:pPr>
        <w:rPr>
          <w:lang w:eastAsia="ja-JP"/>
        </w:rPr>
      </w:pPr>
    </w:p>
    <w:sectPr w:rsidR="002810BF" w:rsidSect="004D3BA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942"/>
    <w:rsid w:val="00044A94"/>
    <w:rsid w:val="00051927"/>
    <w:rsid w:val="000F398F"/>
    <w:rsid w:val="00102AB2"/>
    <w:rsid w:val="00122F53"/>
    <w:rsid w:val="001A15E5"/>
    <w:rsid w:val="0021429A"/>
    <w:rsid w:val="0024223A"/>
    <w:rsid w:val="0025100C"/>
    <w:rsid w:val="00256136"/>
    <w:rsid w:val="002810BF"/>
    <w:rsid w:val="00424C0D"/>
    <w:rsid w:val="00476E9E"/>
    <w:rsid w:val="004A257C"/>
    <w:rsid w:val="004D3BAB"/>
    <w:rsid w:val="00540A38"/>
    <w:rsid w:val="00673F94"/>
    <w:rsid w:val="00685EF8"/>
    <w:rsid w:val="006B3942"/>
    <w:rsid w:val="006C74FA"/>
    <w:rsid w:val="00734522"/>
    <w:rsid w:val="00783DF6"/>
    <w:rsid w:val="007860FA"/>
    <w:rsid w:val="007D3BB0"/>
    <w:rsid w:val="00801AE2"/>
    <w:rsid w:val="008D5FB1"/>
    <w:rsid w:val="008E2F7E"/>
    <w:rsid w:val="00915D2A"/>
    <w:rsid w:val="00945B59"/>
    <w:rsid w:val="00B912F1"/>
    <w:rsid w:val="00BD2416"/>
    <w:rsid w:val="00CE2309"/>
    <w:rsid w:val="00E216FD"/>
    <w:rsid w:val="00E90087"/>
    <w:rsid w:val="00F56A01"/>
    <w:rsid w:val="00F8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CD93FA6"/>
  <w15:docId w15:val="{366DD99D-F42C-483D-AE67-86C503A50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6A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41\En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EnNormal.dotm</Template>
  <TotalTime>163</TotalTime>
  <Pages>2</Pages>
  <Words>7</Words>
  <Characters>46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Administrator</dc:creator>
  <cp:keywords/>
  <dc:description/>
  <cp:lastModifiedBy>秋山　勝重</cp:lastModifiedBy>
  <cp:revision>15</cp:revision>
  <cp:lastPrinted>2025-12-24T08:12:00Z</cp:lastPrinted>
  <dcterms:created xsi:type="dcterms:W3CDTF">2025-12-24T06:11:00Z</dcterms:created>
  <dcterms:modified xsi:type="dcterms:W3CDTF">2026-03-25T05:42:00Z</dcterms:modified>
</cp:coreProperties>
</file>